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7211E" w14:textId="4D41B90A" w:rsidR="00CD0C66" w:rsidRDefault="00621E09">
      <w:pPr>
        <w:pStyle w:val="Textbody"/>
        <w:spacing w:before="10"/>
      </w:pPr>
      <w:r>
        <w:rPr>
          <w:noProof/>
        </w:rPr>
        <w:drawing>
          <wp:anchor distT="0" distB="0" distL="0" distR="0" simplePos="0" relativeHeight="251715584" behindDoc="0" locked="0" layoutInCell="1" allowOverlap="1" wp14:anchorId="359A92FF" wp14:editId="08F0C30E">
            <wp:simplePos x="0" y="0"/>
            <wp:positionH relativeFrom="page">
              <wp:posOffset>6379191</wp:posOffset>
            </wp:positionH>
            <wp:positionV relativeFrom="paragraph">
              <wp:posOffset>-247015</wp:posOffset>
            </wp:positionV>
            <wp:extent cx="1178785" cy="462610"/>
            <wp:effectExtent l="0" t="0" r="0" b="0"/>
            <wp:wrapNone/>
            <wp:docPr id="3" name="image2.png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Une image contenant texte, Police, logo, Graphique&#10;&#10;Le contenu généré par l’IA peut être incorrect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785" cy="46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287E0989" wp14:editId="25890C67">
                <wp:simplePos x="0" y="0"/>
                <wp:positionH relativeFrom="column">
                  <wp:posOffset>-796286</wp:posOffset>
                </wp:positionH>
                <wp:positionV relativeFrom="paragraph">
                  <wp:posOffset>3813</wp:posOffset>
                </wp:positionV>
                <wp:extent cx="4157173" cy="733421"/>
                <wp:effectExtent l="0" t="0" r="0" b="0"/>
                <wp:wrapNone/>
                <wp:docPr id="907534991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7173" cy="733421"/>
                          <a:chOff x="0" y="0"/>
                          <a:chExt cx="4157173" cy="733421"/>
                        </a:xfrm>
                      </wpg:grpSpPr>
                      <wps:wsp>
                        <wps:cNvPr id="161046393" name="Freeform 86_1"/>
                        <wps:cNvSpPr/>
                        <wps:spPr>
                          <a:xfrm>
                            <a:off x="91440" y="197547"/>
                            <a:ext cx="4008089" cy="53587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6312"/>
                              <a:gd name="f7" fmla="val 844"/>
                              <a:gd name="f8" fmla="val 6071"/>
                              <a:gd name="f9" fmla="val 6147"/>
                              <a:gd name="f10" fmla="val 832"/>
                              <a:gd name="f11" fmla="val 6213"/>
                              <a:gd name="f12" fmla="val 798"/>
                              <a:gd name="f13" fmla="val 6265"/>
                              <a:gd name="f14" fmla="val 746"/>
                              <a:gd name="f15" fmla="val 6299"/>
                              <a:gd name="f16" fmla="val 680"/>
                              <a:gd name="f17" fmla="val 6311"/>
                              <a:gd name="f18" fmla="val 604"/>
                              <a:gd name="f19" fmla="val 240"/>
                              <a:gd name="f20" fmla="val 164"/>
                              <a:gd name="f21" fmla="val 98"/>
                              <a:gd name="f22" fmla="val 46"/>
                              <a:gd name="f23" fmla="val 12"/>
                              <a:gd name="f24" fmla="+- 0 0 0"/>
                              <a:gd name="f25" fmla="*/ f3 1 6312"/>
                              <a:gd name="f26" fmla="*/ f4 1 844"/>
                              <a:gd name="f27" fmla="+- f7 0 f5"/>
                              <a:gd name="f28" fmla="+- f6 0 f5"/>
                              <a:gd name="f29" fmla="*/ f24 f0 1"/>
                              <a:gd name="f30" fmla="*/ f28 1 6312"/>
                              <a:gd name="f31" fmla="*/ f27 1 844"/>
                              <a:gd name="f32" fmla="*/ 6071 f28 1"/>
                              <a:gd name="f33" fmla="*/ 0 f27 1"/>
                              <a:gd name="f34" fmla="*/ 0 f28 1"/>
                              <a:gd name="f35" fmla="*/ 844 f27 1"/>
                              <a:gd name="f36" fmla="*/ 6147 f28 1"/>
                              <a:gd name="f37" fmla="*/ 832 f27 1"/>
                              <a:gd name="f38" fmla="*/ 6213 f28 1"/>
                              <a:gd name="f39" fmla="*/ 798 f27 1"/>
                              <a:gd name="f40" fmla="*/ 6265 f28 1"/>
                              <a:gd name="f41" fmla="*/ 746 f27 1"/>
                              <a:gd name="f42" fmla="*/ 6299 f28 1"/>
                              <a:gd name="f43" fmla="*/ 680 f27 1"/>
                              <a:gd name="f44" fmla="*/ 6311 f28 1"/>
                              <a:gd name="f45" fmla="*/ 604 f27 1"/>
                              <a:gd name="f46" fmla="*/ 240 f27 1"/>
                              <a:gd name="f47" fmla="*/ 164 f27 1"/>
                              <a:gd name="f48" fmla="*/ 98 f27 1"/>
                              <a:gd name="f49" fmla="*/ 46 f27 1"/>
                              <a:gd name="f50" fmla="*/ 12 f27 1"/>
                              <a:gd name="f51" fmla="*/ f29 1 f2"/>
                              <a:gd name="f52" fmla="*/ f32 1 6312"/>
                              <a:gd name="f53" fmla="*/ f33 1 844"/>
                              <a:gd name="f54" fmla="*/ f34 1 6312"/>
                              <a:gd name="f55" fmla="*/ f35 1 844"/>
                              <a:gd name="f56" fmla="*/ f36 1 6312"/>
                              <a:gd name="f57" fmla="*/ f37 1 844"/>
                              <a:gd name="f58" fmla="*/ f38 1 6312"/>
                              <a:gd name="f59" fmla="*/ f39 1 844"/>
                              <a:gd name="f60" fmla="*/ f40 1 6312"/>
                              <a:gd name="f61" fmla="*/ f41 1 844"/>
                              <a:gd name="f62" fmla="*/ f42 1 6312"/>
                              <a:gd name="f63" fmla="*/ f43 1 844"/>
                              <a:gd name="f64" fmla="*/ f44 1 6312"/>
                              <a:gd name="f65" fmla="*/ f45 1 844"/>
                              <a:gd name="f66" fmla="*/ f46 1 844"/>
                              <a:gd name="f67" fmla="*/ f47 1 844"/>
                              <a:gd name="f68" fmla="*/ f48 1 844"/>
                              <a:gd name="f69" fmla="*/ f49 1 844"/>
                              <a:gd name="f70" fmla="*/ f50 1 844"/>
                              <a:gd name="f71" fmla="*/ 0 1 f30"/>
                              <a:gd name="f72" fmla="*/ f6 1 f30"/>
                              <a:gd name="f73" fmla="*/ 0 1 f31"/>
                              <a:gd name="f74" fmla="*/ f7 1 f31"/>
                              <a:gd name="f75" fmla="+- f51 0 f1"/>
                              <a:gd name="f76" fmla="*/ f52 1 f30"/>
                              <a:gd name="f77" fmla="*/ f53 1 f31"/>
                              <a:gd name="f78" fmla="*/ f54 1 f30"/>
                              <a:gd name="f79" fmla="*/ f55 1 f31"/>
                              <a:gd name="f80" fmla="*/ f56 1 f30"/>
                              <a:gd name="f81" fmla="*/ f57 1 f31"/>
                              <a:gd name="f82" fmla="*/ f58 1 f30"/>
                              <a:gd name="f83" fmla="*/ f59 1 f31"/>
                              <a:gd name="f84" fmla="*/ f60 1 f30"/>
                              <a:gd name="f85" fmla="*/ f61 1 f31"/>
                              <a:gd name="f86" fmla="*/ f62 1 f30"/>
                              <a:gd name="f87" fmla="*/ f63 1 f31"/>
                              <a:gd name="f88" fmla="*/ f64 1 f30"/>
                              <a:gd name="f89" fmla="*/ f65 1 f31"/>
                              <a:gd name="f90" fmla="*/ f66 1 f31"/>
                              <a:gd name="f91" fmla="*/ f67 1 f31"/>
                              <a:gd name="f92" fmla="*/ f68 1 f31"/>
                              <a:gd name="f93" fmla="*/ f69 1 f31"/>
                              <a:gd name="f94" fmla="*/ f70 1 f31"/>
                              <a:gd name="f95" fmla="*/ f71 f25 1"/>
                              <a:gd name="f96" fmla="*/ f72 f25 1"/>
                              <a:gd name="f97" fmla="*/ f74 f26 1"/>
                              <a:gd name="f98" fmla="*/ f73 f26 1"/>
                              <a:gd name="f99" fmla="*/ f76 f25 1"/>
                              <a:gd name="f100" fmla="*/ f77 f26 1"/>
                              <a:gd name="f101" fmla="*/ f78 f25 1"/>
                              <a:gd name="f102" fmla="*/ f79 f26 1"/>
                              <a:gd name="f103" fmla="*/ f80 f25 1"/>
                              <a:gd name="f104" fmla="*/ f81 f26 1"/>
                              <a:gd name="f105" fmla="*/ f82 f25 1"/>
                              <a:gd name="f106" fmla="*/ f83 f26 1"/>
                              <a:gd name="f107" fmla="*/ f84 f25 1"/>
                              <a:gd name="f108" fmla="*/ f85 f26 1"/>
                              <a:gd name="f109" fmla="*/ f86 f25 1"/>
                              <a:gd name="f110" fmla="*/ f87 f26 1"/>
                              <a:gd name="f111" fmla="*/ f88 f25 1"/>
                              <a:gd name="f112" fmla="*/ f89 f26 1"/>
                              <a:gd name="f113" fmla="*/ f90 f26 1"/>
                              <a:gd name="f114" fmla="*/ f91 f26 1"/>
                              <a:gd name="f115" fmla="*/ f92 f26 1"/>
                              <a:gd name="f116" fmla="*/ f93 f26 1"/>
                              <a:gd name="f117" fmla="*/ f94 f2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75">
                                <a:pos x="f99" y="f100"/>
                              </a:cxn>
                              <a:cxn ang="f75">
                                <a:pos x="f101" y="f100"/>
                              </a:cxn>
                              <a:cxn ang="f75">
                                <a:pos x="f101" y="f102"/>
                              </a:cxn>
                              <a:cxn ang="f75">
                                <a:pos x="f99" y="f102"/>
                              </a:cxn>
                              <a:cxn ang="f75">
                                <a:pos x="f103" y="f104"/>
                              </a:cxn>
                              <a:cxn ang="f75">
                                <a:pos x="f105" y="f106"/>
                              </a:cxn>
                              <a:cxn ang="f75">
                                <a:pos x="f107" y="f108"/>
                              </a:cxn>
                              <a:cxn ang="f75">
                                <a:pos x="f109" y="f110"/>
                              </a:cxn>
                              <a:cxn ang="f75">
                                <a:pos x="f111" y="f112"/>
                              </a:cxn>
                              <a:cxn ang="f75">
                                <a:pos x="f111" y="f113"/>
                              </a:cxn>
                              <a:cxn ang="f75">
                                <a:pos x="f109" y="f114"/>
                              </a:cxn>
                              <a:cxn ang="f75">
                                <a:pos x="f107" y="f115"/>
                              </a:cxn>
                              <a:cxn ang="f75">
                                <a:pos x="f105" y="f116"/>
                              </a:cxn>
                              <a:cxn ang="f75">
                                <a:pos x="f103" y="f117"/>
                              </a:cxn>
                              <a:cxn ang="f75">
                                <a:pos x="f99" y="f100"/>
                              </a:cxn>
                            </a:cxnLst>
                            <a:rect l="f95" t="f98" r="f96" b="f97"/>
                            <a:pathLst>
                              <a:path w="6312" h="844">
                                <a:moveTo>
                                  <a:pt x="f8" y="f5"/>
                                </a:moveTo>
                                <a:lnTo>
                                  <a:pt x="f5" y="f5"/>
                                </a:lnTo>
                                <a:lnTo>
                                  <a:pt x="f5" y="f7"/>
                                </a:lnTo>
                                <a:lnTo>
                                  <a:pt x="f8" y="f7"/>
                                </a:lnTo>
                                <a:lnTo>
                                  <a:pt x="f9" y="f10"/>
                                </a:lnTo>
                                <a:lnTo>
                                  <a:pt x="f11" y="f12"/>
                                </a:lnTo>
                                <a:lnTo>
                                  <a:pt x="f13" y="f14"/>
                                </a:lnTo>
                                <a:lnTo>
                                  <a:pt x="f15" y="f16"/>
                                </a:lnTo>
                                <a:lnTo>
                                  <a:pt x="f17" y="f18"/>
                                </a:lnTo>
                                <a:lnTo>
                                  <a:pt x="f17" y="f19"/>
                                </a:lnTo>
                                <a:lnTo>
                                  <a:pt x="f15" y="f20"/>
                                </a:lnTo>
                                <a:lnTo>
                                  <a:pt x="f13" y="f21"/>
                                </a:lnTo>
                                <a:lnTo>
                                  <a:pt x="f11" y="f22"/>
                                </a:lnTo>
                                <a:lnTo>
                                  <a:pt x="f9" y="f23"/>
                                </a:lnTo>
                                <a:lnTo>
                                  <a:pt x="f8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36A7515B" w14:textId="77777777" w:rsidR="00CD0C66" w:rsidRDefault="00CD0C66"/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469259818" name="Text Box 87_1"/>
                        <wps:cNvSpPr txBox="1"/>
                        <wps:spPr>
                          <a:xfrm>
                            <a:off x="0" y="0"/>
                            <a:ext cx="4157173" cy="73342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62E6E" w14:textId="77777777" w:rsidR="00CD0C66" w:rsidRDefault="00CD0C66">
                              <w:pPr>
                                <w:spacing w:before="51"/>
                                <w:ind w:left="710"/>
                              </w:pPr>
                            </w:p>
                            <w:p w14:paraId="228001B0" w14:textId="77777777" w:rsidR="00CD0C66" w:rsidRDefault="00000000">
                              <w:pPr>
                                <w:spacing w:before="51"/>
                                <w:ind w:left="710"/>
                              </w:pP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w w:val="95"/>
                                  <w:sz w:val="62"/>
                                </w:rPr>
                                <w:t>APPEL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spacing w:val="-11"/>
                                  <w:w w:val="9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w w:val="95"/>
                                  <w:sz w:val="62"/>
                                </w:rPr>
                                <w:t>À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spacing w:val="-10"/>
                                  <w:w w:val="9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w w:val="95"/>
                                  <w:sz w:val="62"/>
                                </w:rPr>
                                <w:t>PROJETS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E0989" id="Group 85" o:spid="_x0000_s1026" style="position:absolute;margin-left:-62.7pt;margin-top:.3pt;width:327.35pt;height:57.75pt;z-index:-251612160" coordsize="41571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">
                <v:shape id="Freeform 86_1" o:spid="_x0000_s1027" style="position:absolute;left:914;top:1975;width:40081;height:5359;visibility:visible;mso-wrap-style:square;v-text-anchor:top" coordsize="6312,8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" adj="-11796480,,5400" path="m6071,l,,,844r6071,l6147,832r66,-34l6265,746r34,-66l6311,604r,-364l6299,164,6265,98,6213,46,6147,12,6071,xe" fillcolor="#262626" stroked="f">
                  <v:stroke joinstyle="miter"/>
                  <v:formulas/>
                  <v:path arrowok="t" o:connecttype="custom" o:connectlocs="2004045,0;4008089,267937;2004045,535874;0,267937;3855055,0;0,0;0,535874;3855055,535874;3903315,528255;3945224,506668;3978244,473652;3999834,431747;4007454,383493;4007454,152381;3999834,104127;3978244,62222;3945224,29206;3903315,7619;3855055,0" o:connectangles="270,0,90,180,270,270,270,270,270,270,270,270,270,270,270,270,270,270,270" textboxrect="0,0,6312,844"/>
                  <v:textbox inset="0,0,0,0">
                    <w:txbxContent>
                      <w:p w14:paraId="36A7515B" w14:textId="77777777" w:rsidR="00CD0C66" w:rsidRDefault="00CD0C66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_1" o:spid="_x0000_s1028" type="#_x0000_t202" style="position:absolute;width:41571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" filled="f" stroked="f">
                  <v:textbox inset="0,0,0,0">
                    <w:txbxContent>
                      <w:p w14:paraId="3E962E6E" w14:textId="77777777" w:rsidR="00CD0C66" w:rsidRDefault="00CD0C66">
                        <w:pPr>
                          <w:spacing w:before="51"/>
                          <w:ind w:left="710"/>
                        </w:pPr>
                      </w:p>
                      <w:p w14:paraId="228001B0" w14:textId="77777777" w:rsidR="00CD0C66" w:rsidRDefault="00000000">
                        <w:pPr>
                          <w:spacing w:before="51"/>
                          <w:ind w:left="710"/>
                        </w:pPr>
                        <w:r>
                          <w:rPr>
                            <w:rFonts w:ascii="Quicksand Bold" w:hAnsi="Quicksand Bold"/>
                            <w:b/>
                            <w:color w:val="FFFFFF"/>
                            <w:w w:val="95"/>
                            <w:sz w:val="62"/>
                          </w:rPr>
                          <w:t>APPEL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spacing w:val="-11"/>
                            <w:w w:val="9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w w:val="95"/>
                            <w:sz w:val="62"/>
                          </w:rPr>
                          <w:t>À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spacing w:val="-10"/>
                            <w:w w:val="9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w w:val="95"/>
                            <w:sz w:val="62"/>
                          </w:rPr>
                          <w:t>PROJETS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CE70F0" w14:textId="07F8F95E" w:rsidR="00CD0C66" w:rsidRDefault="00CD0C66">
      <w:pPr>
        <w:pStyle w:val="Textbody"/>
        <w:ind w:left="-993"/>
      </w:pPr>
    </w:p>
    <w:p w14:paraId="07CF768A" w14:textId="78A140FA" w:rsidR="00CD0C66" w:rsidRDefault="00CD0C66">
      <w:pPr>
        <w:pStyle w:val="Textbody"/>
        <w:spacing w:before="5"/>
        <w:rPr>
          <w:rFonts w:ascii="Times New Roman" w:hAnsi="Times New Roman"/>
          <w:sz w:val="7"/>
        </w:rPr>
      </w:pPr>
    </w:p>
    <w:p w14:paraId="3D034D52" w14:textId="0C25A4BB" w:rsidR="00CD0C66" w:rsidRDefault="00621E09">
      <w:pPr>
        <w:spacing w:before="101"/>
        <w:ind w:left="-284"/>
      </w:pPr>
      <w:r>
        <w:rPr>
          <w:noProof/>
          <w:color w:val="231F20"/>
          <w:spacing w:val="-9"/>
          <w:w w:val="95"/>
        </w:rPr>
        <w:drawing>
          <wp:anchor distT="0" distB="0" distL="114300" distR="114300" simplePos="0" relativeHeight="251716608" behindDoc="0" locked="0" layoutInCell="1" allowOverlap="1" wp14:anchorId="2FE57204" wp14:editId="650C8E7F">
            <wp:simplePos x="0" y="0"/>
            <wp:positionH relativeFrom="column">
              <wp:posOffset>4625321</wp:posOffset>
            </wp:positionH>
            <wp:positionV relativeFrom="paragraph">
              <wp:posOffset>14605</wp:posOffset>
            </wp:positionV>
            <wp:extent cx="1872733" cy="2768600"/>
            <wp:effectExtent l="0" t="0" r="0" b="0"/>
            <wp:wrapNone/>
            <wp:docPr id="873686015" name="Image 3" descr="Une image contenant Graphique, symbole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86015" name="Image 3" descr="Une image contenant Graphique, symbole, Polic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33" cy="276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A1DAD" w14:textId="579BB96E" w:rsidR="00CD0C66" w:rsidRDefault="00CD0C66">
      <w:pPr>
        <w:spacing w:before="101"/>
        <w:ind w:left="-284"/>
        <w:rPr>
          <w:color w:val="231F20"/>
          <w:spacing w:val="-29"/>
          <w:sz w:val="62"/>
        </w:rPr>
      </w:pPr>
    </w:p>
    <w:p w14:paraId="79115C59" w14:textId="38D736D4" w:rsidR="00CD0C66" w:rsidRDefault="00000000">
      <w:pPr>
        <w:spacing w:before="101"/>
        <w:ind w:left="-284"/>
      </w:pPr>
      <w:r>
        <w:rPr>
          <w:color w:val="231F20"/>
          <w:spacing w:val="-29"/>
          <w:sz w:val="62"/>
        </w:rPr>
        <w:t>INCUBATEUR</w:t>
      </w:r>
      <w:r>
        <w:rPr>
          <w:color w:val="231F20"/>
          <w:spacing w:val="-50"/>
          <w:sz w:val="62"/>
        </w:rPr>
        <w:t xml:space="preserve"> </w:t>
      </w:r>
      <w:r>
        <w:rPr>
          <w:color w:val="231F20"/>
          <w:spacing w:val="-29"/>
          <w:sz w:val="62"/>
        </w:rPr>
        <w:t>2025</w:t>
      </w:r>
    </w:p>
    <w:p w14:paraId="2A10AEC1" w14:textId="647EB6BE" w:rsidR="00CD0C66" w:rsidRDefault="00000000">
      <w:pPr>
        <w:pStyle w:val="Heading"/>
        <w:ind w:left="-284"/>
      </w:pPr>
      <w:r>
        <w:rPr>
          <w:color w:val="231F20"/>
          <w:spacing w:val="-9"/>
          <w:w w:val="95"/>
        </w:rPr>
        <w:t>Fiche individuelle</w:t>
      </w:r>
    </w:p>
    <w:p w14:paraId="5D0CF5A8" w14:textId="77777777" w:rsidR="00CD0C66" w:rsidRDefault="00000000">
      <w:pPr>
        <w:pStyle w:val="Textbody"/>
        <w:spacing w:before="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AD2092" wp14:editId="4CC748F8">
                <wp:simplePos x="0" y="0"/>
                <wp:positionH relativeFrom="page">
                  <wp:posOffset>462238</wp:posOffset>
                </wp:positionH>
                <wp:positionV relativeFrom="paragraph">
                  <wp:posOffset>191164</wp:posOffset>
                </wp:positionV>
                <wp:extent cx="3564258" cy="1271"/>
                <wp:effectExtent l="0" t="0" r="0" b="0"/>
                <wp:wrapTopAndBottom/>
                <wp:docPr id="686952321" name="Freeform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58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3564255"/>
                            <a:gd name="f7" fmla="val 1270"/>
                            <a:gd name="f8" fmla="+- 0 0 0"/>
                            <a:gd name="f9" fmla="*/ f3 1 3564255"/>
                            <a:gd name="f10" fmla="*/ f4 1 1270"/>
                            <a:gd name="f11" fmla="+- f7 0 f5"/>
                            <a:gd name="f12" fmla="+- f6 0 f5"/>
                            <a:gd name="f13" fmla="*/ f8 f0 1"/>
                            <a:gd name="f14" fmla="*/ f12 1 3564255"/>
                            <a:gd name="f15" fmla="*/ f11 1 1270"/>
                            <a:gd name="f16" fmla="*/ f13 1 f2"/>
                            <a:gd name="f17" fmla="*/ 0 1 f14"/>
                            <a:gd name="f18" fmla="*/ 0 1 f15"/>
                            <a:gd name="f19" fmla="*/ 3564255 1 f14"/>
                            <a:gd name="f20" fmla="*/ 1270 1 f15"/>
                            <a:gd name="f21" fmla="+- f16 0 f1"/>
                            <a:gd name="f22" fmla="*/ f17 f9 1"/>
                            <a:gd name="f23" fmla="*/ f19 f9 1"/>
                            <a:gd name="f24" fmla="*/ f20 f10 1"/>
                            <a:gd name="f25" fmla="*/ f18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22" y="f25"/>
                            </a:cxn>
                            <a:cxn ang="f21">
                              <a:pos x="f23" y="f25"/>
                            </a:cxn>
                          </a:cxnLst>
                          <a:rect l="f22" t="f25" r="f23" b="f24"/>
                          <a:pathLst>
                            <a:path w="3564255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32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1CE55298" w14:textId="77777777" w:rsidR="00CD0C66" w:rsidRDefault="00CD0C66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D2092" id="Freeform 88" o:spid="_x0000_s1029" style="position:absolute;margin-left:36.4pt;margin-top:15.05pt;width:280.65pt;height:.1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64255,1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" adj="-11796480,,5400" path="m,l3564255,e" filled="f" strokecolor="#231f20" strokeweight=".08989mm">
                <v:stroke joinstyle="round"/>
                <v:formulas/>
                <v:path arrowok="t" o:connecttype="custom" o:connectlocs="1782129,0;3564258,636;1782129,1271;0,636;0,0;3564258,0" o:connectangles="270,0,90,180,270,270" textboxrect="0,0,3564255,1270"/>
                <v:textbox inset="0,0,0,0">
                  <w:txbxContent>
                    <w:p w14:paraId="1CE55298" w14:textId="77777777" w:rsidR="00CD0C66" w:rsidRDefault="00CD0C66"/>
                  </w:txbxContent>
                </v:textbox>
                <w10:wrap type="topAndBottom" anchorx="page"/>
              </v:shape>
            </w:pict>
          </mc:Fallback>
        </mc:AlternateContent>
      </w:r>
    </w:p>
    <w:p w14:paraId="55391C2D" w14:textId="77727508" w:rsidR="00CD0C66" w:rsidRDefault="00000000">
      <w:pPr>
        <w:pStyle w:val="Textbody"/>
        <w:spacing w:before="261" w:line="264" w:lineRule="auto"/>
        <w:ind w:left="-284" w:right="5240"/>
      </w:pPr>
      <w:r>
        <w:rPr>
          <w:color w:val="231F20"/>
          <w:spacing w:val="-9"/>
        </w:rPr>
        <w:t xml:space="preserve">Accompagnement </w:t>
      </w:r>
      <w:r>
        <w:rPr>
          <w:color w:val="231F20"/>
          <w:spacing w:val="-8"/>
        </w:rPr>
        <w:t>à la création d’entreprises</w:t>
      </w:r>
      <w:r>
        <w:rPr>
          <w:color w:val="231F20"/>
          <w:spacing w:val="-81"/>
        </w:rPr>
        <w:t xml:space="preserve"> </w:t>
      </w:r>
      <w:r>
        <w:rPr>
          <w:color w:val="231F20"/>
          <w:spacing w:val="-9"/>
        </w:rPr>
        <w:t>innovantes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solidaires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incubateur</w:t>
      </w:r>
    </w:p>
    <w:p w14:paraId="0AFAC4A4" w14:textId="77777777" w:rsidR="00CD0C66" w:rsidRDefault="00CD0C66">
      <w:pPr>
        <w:pStyle w:val="Textbody"/>
      </w:pPr>
    </w:p>
    <w:p w14:paraId="51567655" w14:textId="748B8BCC" w:rsidR="00CD0C66" w:rsidRDefault="00CD0C66">
      <w:pPr>
        <w:pStyle w:val="Textbody"/>
      </w:pPr>
    </w:p>
    <w:p w14:paraId="7D0681E7" w14:textId="7ABA0BC9" w:rsidR="00CD0C66" w:rsidRDefault="00621E09">
      <w:pPr>
        <w:pStyle w:val="Textbody"/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239A7F6C" wp14:editId="39402D03">
            <wp:simplePos x="0" y="0"/>
            <wp:positionH relativeFrom="page">
              <wp:align>right</wp:align>
            </wp:positionH>
            <wp:positionV relativeFrom="paragraph">
              <wp:posOffset>179705</wp:posOffset>
            </wp:positionV>
            <wp:extent cx="7541149" cy="5052060"/>
            <wp:effectExtent l="0" t="0" r="3175" b="0"/>
            <wp:wrapNone/>
            <wp:docPr id="22" name="Image 22" descr="Montage de plusieurs portraits d'entrepreneur·e·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Montage de plusieurs portraits d'entrepreneur·e·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7" t="21946" r="2418" b="20662"/>
                    <a:stretch/>
                  </pic:blipFill>
                  <pic:spPr bwMode="auto">
                    <a:xfrm>
                      <a:off x="0" y="0"/>
                      <a:ext cx="7541149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271C0" w14:textId="5A3F1125" w:rsidR="00CD0C66" w:rsidRDefault="00CD0C66">
      <w:pPr>
        <w:pStyle w:val="Textbody"/>
      </w:pPr>
    </w:p>
    <w:p w14:paraId="41C2D640" w14:textId="52F1DB35" w:rsidR="00CD0C66" w:rsidRDefault="00CD0C66">
      <w:pPr>
        <w:pStyle w:val="Textbody"/>
        <w:spacing w:before="8"/>
      </w:pPr>
    </w:p>
    <w:p w14:paraId="6AA226B2" w14:textId="1490162F" w:rsidR="00CD0C66" w:rsidRDefault="00CD0C66">
      <w:pPr>
        <w:pStyle w:val="Textbody"/>
      </w:pPr>
    </w:p>
    <w:p w14:paraId="69B36582" w14:textId="480758D0" w:rsidR="00CD0C66" w:rsidRDefault="00CD0C66">
      <w:pPr>
        <w:pStyle w:val="Textbody"/>
      </w:pPr>
    </w:p>
    <w:p w14:paraId="224A2D2E" w14:textId="011CB8D0" w:rsidR="00CD0C66" w:rsidRDefault="00CD0C66">
      <w:pPr>
        <w:pStyle w:val="Textbody"/>
      </w:pPr>
    </w:p>
    <w:p w14:paraId="12B40858" w14:textId="77777777" w:rsidR="00CD0C66" w:rsidRDefault="00CD0C66">
      <w:pPr>
        <w:pStyle w:val="Textbody"/>
      </w:pPr>
    </w:p>
    <w:p w14:paraId="1FB0C826" w14:textId="77777777" w:rsidR="00CD0C66" w:rsidRDefault="00CD0C66">
      <w:pPr>
        <w:pStyle w:val="Textbody"/>
      </w:pPr>
    </w:p>
    <w:p w14:paraId="5BFB2BC6" w14:textId="77777777" w:rsidR="00CD0C66" w:rsidRDefault="00CD0C66">
      <w:pPr>
        <w:pStyle w:val="Textbody"/>
        <w:spacing w:before="3"/>
      </w:pPr>
    </w:p>
    <w:p w14:paraId="4DCB4031" w14:textId="77777777" w:rsidR="00CD0C66" w:rsidRDefault="00000000">
      <w:pPr>
        <w:pStyle w:val="Titre1"/>
        <w:spacing w:before="70"/>
        <w:ind w:left="0"/>
        <w:jc w:val="both"/>
        <w:sectPr w:rsidR="00CD0C66">
          <w:footerReference w:type="default" r:id="rId10"/>
          <w:pgSz w:w="11906" w:h="16838"/>
          <w:pgMar w:top="1134" w:right="1134" w:bottom="1134" w:left="1134" w:header="720" w:footer="720" w:gutter="0"/>
          <w:cols w:space="720"/>
        </w:sectPr>
      </w:pPr>
      <w:r>
        <w:rPr>
          <w:sz w:val="28"/>
        </w:rPr>
        <w:t xml:space="preserve">                                         </w:t>
      </w:r>
    </w:p>
    <w:p w14:paraId="096A7BE9" w14:textId="77777777" w:rsidR="00CD0C66" w:rsidRDefault="00CD0C66">
      <w:pPr>
        <w:spacing w:after="120"/>
        <w:ind w:left="262"/>
        <w:rPr>
          <w:b/>
          <w:sz w:val="20"/>
          <w:szCs w:val="20"/>
        </w:rPr>
      </w:pPr>
    </w:p>
    <w:p w14:paraId="55204088" w14:textId="77777777" w:rsidR="00CD0C66" w:rsidRDefault="00CD0C66">
      <w:pPr>
        <w:spacing w:after="120"/>
        <w:ind w:left="262"/>
        <w:rPr>
          <w:b/>
          <w:sz w:val="20"/>
          <w:szCs w:val="20"/>
        </w:rPr>
      </w:pPr>
    </w:p>
    <w:p w14:paraId="515885A9" w14:textId="77777777" w:rsidR="00CD0C66" w:rsidRDefault="00000000">
      <w:pPr>
        <w:spacing w:after="120"/>
        <w:ind w:left="262"/>
        <w:rPr>
          <w:rFonts w:ascii="Quicksand Bold" w:hAnsi="Quicksand Bold"/>
          <w:bCs/>
        </w:rPr>
      </w:pPr>
      <w:r>
        <w:rPr>
          <w:rFonts w:ascii="Quicksand Bold" w:hAnsi="Quicksand Bold"/>
          <w:bCs/>
        </w:rPr>
        <w:t>Merci de transmettre :</w:t>
      </w:r>
    </w:p>
    <w:p w14:paraId="4C0C7F95" w14:textId="77777777" w:rsidR="00CD0C66" w:rsidRDefault="00000000">
      <w:pPr>
        <w:pStyle w:val="Titre2"/>
        <w:numPr>
          <w:ilvl w:val="0"/>
          <w:numId w:val="1"/>
        </w:numPr>
        <w:tabs>
          <w:tab w:val="left" w:pos="413"/>
        </w:tabs>
        <w:spacing w:before="0" w:after="120"/>
      </w:pPr>
      <w:r>
        <w:rPr>
          <w:rFonts w:ascii="Quicksand Bold" w:hAnsi="Quicksand Bold"/>
        </w:rPr>
        <w:t>Une fiche</w:t>
      </w:r>
      <w:r>
        <w:t xml:space="preserve"> par </w:t>
      </w:r>
      <w:proofErr w:type="spellStart"/>
      <w:proofErr w:type="gramStart"/>
      <w:r>
        <w:t>porteur.euse</w:t>
      </w:r>
      <w:proofErr w:type="spellEnd"/>
      <w:proofErr w:type="gramEnd"/>
      <w:r>
        <w:t xml:space="preserve"> de projet</w:t>
      </w:r>
    </w:p>
    <w:p w14:paraId="16875325" w14:textId="77777777" w:rsidR="00CD0C66" w:rsidRDefault="00000000">
      <w:pPr>
        <w:pStyle w:val="Paragraphedeliste"/>
        <w:numPr>
          <w:ilvl w:val="0"/>
          <w:numId w:val="1"/>
        </w:numPr>
        <w:tabs>
          <w:tab w:val="left" w:pos="413"/>
        </w:tabs>
        <w:spacing w:before="0" w:after="120"/>
      </w:pPr>
      <w:r>
        <w:rPr>
          <w:rFonts w:ascii="Quicksand Bold" w:hAnsi="Quicksand Bold"/>
        </w:rPr>
        <w:t>Le CV</w:t>
      </w:r>
      <w:r>
        <w:t xml:space="preserve"> de chaque </w:t>
      </w:r>
      <w:proofErr w:type="spellStart"/>
      <w:proofErr w:type="gramStart"/>
      <w:r>
        <w:t>porteur.euse</w:t>
      </w:r>
      <w:proofErr w:type="spellEnd"/>
      <w:proofErr w:type="gramEnd"/>
    </w:p>
    <w:p w14:paraId="608D6803" w14:textId="77777777" w:rsidR="00CD0C66" w:rsidRDefault="00000000">
      <w:pPr>
        <w:spacing w:after="120"/>
        <w:ind w:left="262"/>
      </w:pPr>
      <w:r>
        <w:rPr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45E988" wp14:editId="391CF633">
                <wp:simplePos x="0" y="0"/>
                <wp:positionH relativeFrom="column">
                  <wp:posOffset>105622</wp:posOffset>
                </wp:positionH>
                <wp:positionV relativeFrom="paragraph">
                  <wp:posOffset>182230</wp:posOffset>
                </wp:positionV>
                <wp:extent cx="3444243" cy="1403988"/>
                <wp:effectExtent l="0" t="0" r="0" b="5712"/>
                <wp:wrapSquare wrapText="bothSides"/>
                <wp:docPr id="213293668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3" cy="1403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97A6A6A" w14:textId="77777777" w:rsidR="00CD0C66" w:rsidRDefault="00000000">
                            <w:r>
                              <w:rPr>
                                <w:rFonts w:ascii="Quicksand Bold" w:hAnsi="Quicksand Bold"/>
                                <w:color w:val="21B6E7"/>
                                <w:sz w:val="40"/>
                                <w:szCs w:val="40"/>
                              </w:rPr>
                              <w:t>ETAT CIVIL</w:t>
                            </w:r>
                            <w:r>
                              <w:rPr>
                                <w:rFonts w:ascii="Quicksand Bold" w:hAnsi="Quicksand Bold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851379A" w14:textId="77777777" w:rsidR="00CD0C66" w:rsidRDefault="00000000">
                            <w:pPr>
                              <w:rPr>
                                <w:rFonts w:ascii="Quicksand Bold" w:hAnsi="Quicksand Bold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Quicksand Bold" w:hAnsi="Quicksand Bold"/>
                                <w:color w:val="000000"/>
                                <w:sz w:val="40"/>
                                <w:szCs w:val="40"/>
                              </w:rPr>
                              <w:t>&amp; COORDONNEES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5E988" id="Zone de texte 2" o:spid="_x0000_s1030" type="#_x0000_t202" style="position:absolute;left:0;text-align:left;margin-left:8.3pt;margin-top:14.35pt;width:271.2pt;height:11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" filled="f" stroked="f">
                <v:textbox style="mso-fit-shape-to-text:t">
                  <w:txbxContent>
                    <w:p w14:paraId="297A6A6A" w14:textId="77777777" w:rsidR="00CD0C66" w:rsidRDefault="00000000">
                      <w:r>
                        <w:rPr>
                          <w:rFonts w:ascii="Quicksand Bold" w:hAnsi="Quicksand Bold"/>
                          <w:color w:val="21B6E7"/>
                          <w:sz w:val="40"/>
                          <w:szCs w:val="40"/>
                        </w:rPr>
                        <w:t>ETAT CIVIL</w:t>
                      </w:r>
                      <w:r>
                        <w:rPr>
                          <w:rFonts w:ascii="Quicksand Bold" w:hAnsi="Quicksand Bold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851379A" w14:textId="77777777" w:rsidR="00CD0C66" w:rsidRDefault="00000000">
                      <w:pPr>
                        <w:rPr>
                          <w:rFonts w:ascii="Quicksand Bold" w:hAnsi="Quicksand Bold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Quicksand Bold" w:hAnsi="Quicksand Bold"/>
                          <w:color w:val="000000"/>
                          <w:sz w:val="40"/>
                          <w:szCs w:val="40"/>
                        </w:rPr>
                        <w:t>&amp; COORDONNEES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DC366C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3A20A653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119996DF" w14:textId="77777777" w:rsidR="00CD0C66" w:rsidRDefault="00CD0C66">
      <w:pPr>
        <w:pStyle w:val="Titre2"/>
        <w:spacing w:before="0" w:after="120" w:line="288" w:lineRule="auto"/>
        <w:ind w:left="262" w:right="98" w:firstLine="0"/>
        <w:rPr>
          <w:i/>
          <w:iCs/>
          <w:color w:val="A6A6A6"/>
          <w:sz w:val="20"/>
          <w:szCs w:val="20"/>
        </w:rPr>
      </w:pPr>
    </w:p>
    <w:p w14:paraId="4C3D9EE2" w14:textId="77777777" w:rsidR="00CD0C66" w:rsidRDefault="00000000">
      <w:pPr>
        <w:pStyle w:val="Titre2"/>
        <w:spacing w:before="0" w:after="120" w:line="288" w:lineRule="auto"/>
        <w:ind w:left="262" w:right="98" w:firstLine="0"/>
      </w:pPr>
      <w:r>
        <w:rPr>
          <w:i/>
          <w:iCs/>
          <w:color w:val="A6A6A6"/>
          <w:sz w:val="20"/>
          <w:szCs w:val="20"/>
        </w:rPr>
        <w:t>Le parcours d’accompagnement étant financé par des fonds européens, nous avons l’obligation réglementaire de transmettre un certain nombre d’indicateurs. Les informations transmises ci-dessous sont compilées de manière non nominative et resteront</w:t>
      </w:r>
      <w:r>
        <w:rPr>
          <w:i/>
          <w:iCs/>
          <w:color w:val="A6A6A6"/>
          <w:spacing w:val="-63"/>
          <w:sz w:val="20"/>
          <w:szCs w:val="20"/>
        </w:rPr>
        <w:t xml:space="preserve">   </w:t>
      </w:r>
      <w:r>
        <w:rPr>
          <w:i/>
          <w:iCs/>
          <w:color w:val="A6A6A6"/>
          <w:sz w:val="20"/>
          <w:szCs w:val="20"/>
        </w:rPr>
        <w:t>confidentielles.</w:t>
      </w:r>
    </w:p>
    <w:p w14:paraId="730534F1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29CCF085" w14:textId="53A104A6" w:rsidR="00CD0C66" w:rsidRDefault="00000000">
      <w:pPr>
        <w:spacing w:after="120"/>
        <w:ind w:left="262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33A03F" wp14:editId="633C3197">
                <wp:simplePos x="0" y="0"/>
                <wp:positionH relativeFrom="column">
                  <wp:posOffset>3949695</wp:posOffset>
                </wp:positionH>
                <wp:positionV relativeFrom="paragraph">
                  <wp:posOffset>212726</wp:posOffset>
                </wp:positionV>
                <wp:extent cx="1543050" cy="1543050"/>
                <wp:effectExtent l="57150" t="0" r="0" b="0"/>
                <wp:wrapNone/>
                <wp:docPr id="1070278681" name="Ar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20397">
                          <a:off x="0" y="0"/>
                          <a:ext cx="1543050" cy="154305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1"/>
                            <a:gd name="f10" fmla="val 270"/>
                            <a:gd name="f11" fmla="+- 0 0 -270"/>
                            <a:gd name="f12" fmla="+- 0 0 -225"/>
                            <a:gd name="f13" fmla="+- 0 0 -180"/>
                            <a:gd name="f14" fmla="abs f4"/>
                            <a:gd name="f15" fmla="abs f5"/>
                            <a:gd name="f16" fmla="abs f6"/>
                            <a:gd name="f17" fmla="+- 0 0 f3"/>
                            <a:gd name="f18" fmla="+- 0 0 f10"/>
                            <a:gd name="f19" fmla="*/ f11 f0 1"/>
                            <a:gd name="f20" fmla="*/ f12 f0 1"/>
                            <a:gd name="f21" fmla="*/ f13 f0 1"/>
                            <a:gd name="f22" fmla="?: f14 f4 1"/>
                            <a:gd name="f23" fmla="?: f15 f5 1"/>
                            <a:gd name="f24" fmla="?: f16 f6 1"/>
                            <a:gd name="f25" fmla="*/ f17 f0 1"/>
                            <a:gd name="f26" fmla="*/ f18 f0 1"/>
                            <a:gd name="f27" fmla="*/ f19 1 f3"/>
                            <a:gd name="f28" fmla="*/ f20 1 f3"/>
                            <a:gd name="f29" fmla="*/ f21 1 f3"/>
                            <a:gd name="f30" fmla="*/ f22 1 21600"/>
                            <a:gd name="f31" fmla="*/ f23 1 21600"/>
                            <a:gd name="f32" fmla="*/ 21600 f22 1"/>
                            <a:gd name="f33" fmla="*/ 21600 f23 1"/>
                            <a:gd name="f34" fmla="*/ f25 1 f3"/>
                            <a:gd name="f35" fmla="*/ f26 1 f3"/>
                            <a:gd name="f36" fmla="+- f27 0 f1"/>
                            <a:gd name="f37" fmla="+- f28 0 f1"/>
                            <a:gd name="f38" fmla="+- f29 0 f1"/>
                            <a:gd name="f39" fmla="min f31 f30"/>
                            <a:gd name="f40" fmla="*/ f32 1 f24"/>
                            <a:gd name="f41" fmla="*/ f33 1 f24"/>
                            <a:gd name="f42" fmla="+- f34 0 f1"/>
                            <a:gd name="f43" fmla="+- f35 0 f1"/>
                            <a:gd name="f44" fmla="val f40"/>
                            <a:gd name="f45" fmla="val f41"/>
                            <a:gd name="f46" fmla="+- 0 0 f42"/>
                            <a:gd name="f47" fmla="+- 0 0 f43"/>
                            <a:gd name="f48" fmla="+- f45 0 f7"/>
                            <a:gd name="f49" fmla="+- f44 0 f7"/>
                            <a:gd name="f50" fmla="+- f47 0 f46"/>
                            <a:gd name="f51" fmla="+- f46 f1 0"/>
                            <a:gd name="f52" fmla="+- f47 f1 0"/>
                            <a:gd name="f53" fmla="+- 21600000 0 f46"/>
                            <a:gd name="f54" fmla="+- f1 0 f46"/>
                            <a:gd name="f55" fmla="+- 27000000 0 f46"/>
                            <a:gd name="f56" fmla="+- f0 0 f46"/>
                            <a:gd name="f57" fmla="+- 32400000 0 f46"/>
                            <a:gd name="f58" fmla="+- f2 0 f46"/>
                            <a:gd name="f59" fmla="+- 37800000 0 f46"/>
                            <a:gd name="f60" fmla="*/ f48 1 2"/>
                            <a:gd name="f61" fmla="*/ f49 1 2"/>
                            <a:gd name="f62" fmla="+- f50 21600000 0"/>
                            <a:gd name="f63" fmla="?: f54 f54 f55"/>
                            <a:gd name="f64" fmla="?: f56 f56 f57"/>
                            <a:gd name="f65" fmla="?: f58 f58 f59"/>
                            <a:gd name="f66" fmla="*/ f51 f8 1"/>
                            <a:gd name="f67" fmla="*/ f52 f8 1"/>
                            <a:gd name="f68" fmla="+- f7 f60 0"/>
                            <a:gd name="f69" fmla="+- f7 f61 0"/>
                            <a:gd name="f70" fmla="?: f50 f50 f62"/>
                            <a:gd name="f71" fmla="*/ f66 1 f0"/>
                            <a:gd name="f72" fmla="*/ f67 1 f0"/>
                            <a:gd name="f73" fmla="*/ f61 f39 1"/>
                            <a:gd name="f74" fmla="*/ f60 f39 1"/>
                            <a:gd name="f75" fmla="+- f70 0 f53"/>
                            <a:gd name="f76" fmla="+- f70 0 f63"/>
                            <a:gd name="f77" fmla="+- f70 0 f64"/>
                            <a:gd name="f78" fmla="+- f70 0 f65"/>
                            <a:gd name="f79" fmla="+- 0 0 f71"/>
                            <a:gd name="f80" fmla="+- 0 0 f72"/>
                            <a:gd name="f81" fmla="*/ f69 f39 1"/>
                            <a:gd name="f82" fmla="*/ f68 f39 1"/>
                            <a:gd name="f83" fmla="+- 0 0 f79"/>
                            <a:gd name="f84" fmla="+- 0 0 f80"/>
                            <a:gd name="f85" fmla="*/ f83 f0 1"/>
                            <a:gd name="f86" fmla="*/ f84 f0 1"/>
                            <a:gd name="f87" fmla="*/ f85 1 f8"/>
                            <a:gd name="f88" fmla="*/ f86 1 f8"/>
                            <a:gd name="f89" fmla="+- f87 0 f1"/>
                            <a:gd name="f90" fmla="+- f88 0 f1"/>
                            <a:gd name="f91" fmla="sin 1 f89"/>
                            <a:gd name="f92" fmla="cos 1 f89"/>
                            <a:gd name="f93" fmla="sin 1 f90"/>
                            <a:gd name="f94" fmla="cos 1 f90"/>
                            <a:gd name="f95" fmla="+- 0 0 f91"/>
                            <a:gd name="f96" fmla="+- 0 0 f92"/>
                            <a:gd name="f97" fmla="+- 0 0 f93"/>
                            <a:gd name="f98" fmla="+- 0 0 f94"/>
                            <a:gd name="f99" fmla="+- 0 0 f95"/>
                            <a:gd name="f100" fmla="+- 0 0 f96"/>
                            <a:gd name="f101" fmla="+- 0 0 f97"/>
                            <a:gd name="f102" fmla="+- 0 0 f98"/>
                            <a:gd name="f103" fmla="val f99"/>
                            <a:gd name="f104" fmla="val f100"/>
                            <a:gd name="f105" fmla="val f101"/>
                            <a:gd name="f106" fmla="val f102"/>
                            <a:gd name="f107" fmla="*/ f103 f61 1"/>
                            <a:gd name="f108" fmla="*/ f104 f60 1"/>
                            <a:gd name="f109" fmla="*/ f105 f61 1"/>
                            <a:gd name="f110" fmla="*/ f106 f60 1"/>
                            <a:gd name="f111" fmla="+- 0 0 f108"/>
                            <a:gd name="f112" fmla="+- 0 0 f107"/>
                            <a:gd name="f113" fmla="+- 0 0 f110"/>
                            <a:gd name="f114" fmla="+- 0 0 f109"/>
                            <a:gd name="f115" fmla="+- 0 0 f111"/>
                            <a:gd name="f116" fmla="+- 0 0 f112"/>
                            <a:gd name="f117" fmla="+- 0 0 f113"/>
                            <a:gd name="f118" fmla="+- 0 0 f114"/>
                            <a:gd name="f119" fmla="at2 f115 f116"/>
                            <a:gd name="f120" fmla="at2 f117 f118"/>
                            <a:gd name="f121" fmla="+- f119 f1 0"/>
                            <a:gd name="f122" fmla="+- f120 f1 0"/>
                            <a:gd name="f123" fmla="*/ f121 f8 1"/>
                            <a:gd name="f124" fmla="*/ f122 f8 1"/>
                            <a:gd name="f125" fmla="*/ f123 1 f0"/>
                            <a:gd name="f126" fmla="*/ f124 1 f0"/>
                            <a:gd name="f127" fmla="+- 0 0 f125"/>
                            <a:gd name="f128" fmla="+- 0 0 f126"/>
                            <a:gd name="f129" fmla="val f127"/>
                            <a:gd name="f130" fmla="val f128"/>
                            <a:gd name="f131" fmla="+- 0 0 f129"/>
                            <a:gd name="f132" fmla="+- 0 0 f130"/>
                            <a:gd name="f133" fmla="*/ f131 f0 1"/>
                            <a:gd name="f134" fmla="*/ f132 f0 1"/>
                            <a:gd name="f135" fmla="*/ f133 1 f8"/>
                            <a:gd name="f136" fmla="*/ f134 1 f8"/>
                            <a:gd name="f137" fmla="+- f135 0 f1"/>
                            <a:gd name="f138" fmla="+- f136 0 f1"/>
                            <a:gd name="f139" fmla="+- f137 f1 0"/>
                            <a:gd name="f140" fmla="+- f138 f1 0"/>
                            <a:gd name="f141" fmla="*/ f139 f8 1"/>
                            <a:gd name="f142" fmla="*/ f140 f8 1"/>
                            <a:gd name="f143" fmla="*/ f141 1 f0"/>
                            <a:gd name="f144" fmla="*/ f142 1 f0"/>
                            <a:gd name="f145" fmla="+- 0 0 f143"/>
                            <a:gd name="f146" fmla="+- 0 0 f144"/>
                            <a:gd name="f147" fmla="+- 0 0 f145"/>
                            <a:gd name="f148" fmla="+- 0 0 f146"/>
                            <a:gd name="f149" fmla="*/ f147 f0 1"/>
                            <a:gd name="f150" fmla="*/ f148 f0 1"/>
                            <a:gd name="f151" fmla="*/ f149 1 f8"/>
                            <a:gd name="f152" fmla="*/ f150 1 f8"/>
                            <a:gd name="f153" fmla="+- f151 0 f1"/>
                            <a:gd name="f154" fmla="+- f152 0 f1"/>
                            <a:gd name="f155" fmla="cos 1 f153"/>
                            <a:gd name="f156" fmla="sin 1 f153"/>
                            <a:gd name="f157" fmla="cos 1 f154"/>
                            <a:gd name="f158" fmla="sin 1 f154"/>
                            <a:gd name="f159" fmla="+- 0 0 f155"/>
                            <a:gd name="f160" fmla="+- 0 0 f156"/>
                            <a:gd name="f161" fmla="+- 0 0 f157"/>
                            <a:gd name="f162" fmla="+- 0 0 f158"/>
                            <a:gd name="f163" fmla="+- 0 0 f159"/>
                            <a:gd name="f164" fmla="+- 0 0 f160"/>
                            <a:gd name="f165" fmla="+- 0 0 f161"/>
                            <a:gd name="f166" fmla="+- 0 0 f162"/>
                            <a:gd name="f167" fmla="val f163"/>
                            <a:gd name="f168" fmla="val f164"/>
                            <a:gd name="f169" fmla="val f165"/>
                            <a:gd name="f170" fmla="val f166"/>
                            <a:gd name="f171" fmla="+- 0 0 f167"/>
                            <a:gd name="f172" fmla="+- 0 0 f168"/>
                            <a:gd name="f173" fmla="+- 0 0 f169"/>
                            <a:gd name="f174" fmla="+- 0 0 f170"/>
                            <a:gd name="f175" fmla="*/ f9 f171 1"/>
                            <a:gd name="f176" fmla="*/ f9 f172 1"/>
                            <a:gd name="f177" fmla="*/ f9 f173 1"/>
                            <a:gd name="f178" fmla="*/ f9 f174 1"/>
                            <a:gd name="f179" fmla="*/ f175 f61 1"/>
                            <a:gd name="f180" fmla="*/ f176 f60 1"/>
                            <a:gd name="f181" fmla="*/ f177 f61 1"/>
                            <a:gd name="f182" fmla="*/ f178 f60 1"/>
                            <a:gd name="f183" fmla="+- f69 f179 0"/>
                            <a:gd name="f184" fmla="+- f68 f180 0"/>
                            <a:gd name="f185" fmla="+- f69 f181 0"/>
                            <a:gd name="f186" fmla="+- f68 f182 0"/>
                            <a:gd name="f187" fmla="max f183 f185"/>
                            <a:gd name="f188" fmla="max f184 f186"/>
                            <a:gd name="f189" fmla="min f183 f185"/>
                            <a:gd name="f190" fmla="min f184 f186"/>
                            <a:gd name="f191" fmla="*/ f183 f39 1"/>
                            <a:gd name="f192" fmla="*/ f184 f39 1"/>
                            <a:gd name="f193" fmla="*/ f185 f39 1"/>
                            <a:gd name="f194" fmla="*/ f186 f39 1"/>
                            <a:gd name="f195" fmla="?: f75 f44 f187"/>
                            <a:gd name="f196" fmla="?: f76 f45 f188"/>
                            <a:gd name="f197" fmla="?: f77 f7 f189"/>
                            <a:gd name="f198" fmla="?: f78 f7 f190"/>
                            <a:gd name="f199" fmla="*/ f197 f39 1"/>
                            <a:gd name="f200" fmla="*/ f198 f39 1"/>
                            <a:gd name="f201" fmla="*/ f195 f39 1"/>
                            <a:gd name="f202" fmla="*/ f196 f3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6">
                              <a:pos x="f191" y="f192"/>
                            </a:cxn>
                            <a:cxn ang="f37">
                              <a:pos x="f81" y="f82"/>
                            </a:cxn>
                            <a:cxn ang="f38">
                              <a:pos x="f193" y="f194"/>
                            </a:cxn>
                          </a:cxnLst>
                          <a:rect l="f199" t="f200" r="f201" b="f202"/>
                          <a:pathLst>
                            <a:path stroke="0">
                              <a:moveTo>
                                <a:pt x="f191" y="f192"/>
                              </a:moveTo>
                              <a:arcTo wR="f73" hR="f74" stAng="f46" swAng="f70"/>
                              <a:lnTo>
                                <a:pt x="f81" y="f82"/>
                              </a:lnTo>
                              <a:close/>
                            </a:path>
                            <a:path fill="none">
                              <a:moveTo>
                                <a:pt x="f191" y="f192"/>
                              </a:moveTo>
                              <a:arcTo wR="f73" hR="f74" stAng="f46" swAng="f70"/>
                            </a:path>
                          </a:pathLst>
                        </a:custGeom>
                        <a:noFill/>
                        <a:ln w="38103" cap="flat">
                          <a:solidFill>
                            <a:srgbClr val="FFCC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ECFDE6E" id="Arc 18" o:spid="_x0000_s1026" style="position:absolute;margin-left:311pt;margin-top:16.75pt;width:121.5pt;height:121.5pt;rotation:-9371214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43050,154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" path="m771525,nswa,,1543050,1543050,771525,,1543050,771525l771525,771525,771525,xem771525,nfwa,,1543050,1543050,771525,,1543050,771525e" filled="f" strokecolor="#fc0" strokeweight="1.0584mm">
                <v:stroke joinstyle="miter"/>
                <v:path arrowok="t" o:connecttype="custom" o:connectlocs="771525,0;1543050,771525;771525,1543050;0,771525;771525,0;771525,771525;1543050,771525" o:connectangles="270,0,90,180,180,180,90" textboxrect="771525,0,1543050,771525"/>
              </v:shape>
            </w:pict>
          </mc:Fallback>
        </mc:AlternateContent>
      </w:r>
      <w:r>
        <w:rPr>
          <w:rFonts w:ascii="Quicksand Bold" w:hAnsi="Quicksand Bold"/>
          <w:sz w:val="36"/>
          <w:szCs w:val="36"/>
        </w:rPr>
        <w:t xml:space="preserve"> </w:t>
      </w:r>
    </w:p>
    <w:p w14:paraId="3633F89B" w14:textId="77777777" w:rsidR="00CD0C66" w:rsidRDefault="00000000">
      <w:pPr>
        <w:spacing w:after="120"/>
        <w:ind w:left="2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A266EB" wp14:editId="111F3E55">
                <wp:simplePos x="0" y="0"/>
                <wp:positionH relativeFrom="margin">
                  <wp:posOffset>4176395</wp:posOffset>
                </wp:positionH>
                <wp:positionV relativeFrom="paragraph">
                  <wp:posOffset>116840</wp:posOffset>
                </wp:positionV>
                <wp:extent cx="2360295" cy="638175"/>
                <wp:effectExtent l="0" t="0" r="0" b="9525"/>
                <wp:wrapSquare wrapText="bothSides"/>
                <wp:docPr id="209872443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54BFB98" w14:textId="77777777" w:rsidR="00CD0C66" w:rsidRPr="00621E09" w:rsidRDefault="00000000">
                            <w:pPr>
                              <w:spacing w:after="120"/>
                              <w:rPr>
                                <w:color w:val="FFCC00"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621E09">
                              <w:rPr>
                                <w:color w:val="FFCC00"/>
                                <w:spacing w:val="-3"/>
                                <w:sz w:val="24"/>
                                <w:szCs w:val="24"/>
                              </w:rPr>
                              <w:t>Niveau de diplôme :</w:t>
                            </w:r>
                          </w:p>
                          <w:p w14:paraId="6EFFC916" w14:textId="77777777" w:rsidR="00CD0C66" w:rsidRPr="00621E09" w:rsidRDefault="00000000">
                            <w:r w:rsidRPr="00621E09">
                              <w:t>XXX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266EB" id="_x0000_s1031" type="#_x0000_t202" style="position:absolute;left:0;text-align:left;margin-left:328.85pt;margin-top:9.2pt;width:185.85pt;height:50.25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" filled="f" stroked="f">
                <v:textbox>
                  <w:txbxContent>
                    <w:p w14:paraId="254BFB98" w14:textId="77777777" w:rsidR="00CD0C66" w:rsidRPr="00621E09" w:rsidRDefault="00000000">
                      <w:pPr>
                        <w:spacing w:after="120"/>
                        <w:rPr>
                          <w:color w:val="FFCC00"/>
                          <w:spacing w:val="-3"/>
                          <w:sz w:val="24"/>
                          <w:szCs w:val="24"/>
                        </w:rPr>
                      </w:pPr>
                      <w:r w:rsidRPr="00621E09">
                        <w:rPr>
                          <w:color w:val="FFCC00"/>
                          <w:spacing w:val="-3"/>
                          <w:sz w:val="24"/>
                          <w:szCs w:val="24"/>
                        </w:rPr>
                        <w:t>Niveau de diplôme :</w:t>
                      </w:r>
                    </w:p>
                    <w:p w14:paraId="6EFFC916" w14:textId="77777777" w:rsidR="00CD0C66" w:rsidRPr="00621E09" w:rsidRDefault="00000000">
                      <w:r w:rsidRPr="00621E09">
                        <w:t>XXX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D5276E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465667A0" w14:textId="77777777" w:rsidR="00CD0C66" w:rsidRDefault="00000000">
      <w:pPr>
        <w:spacing w:after="120"/>
        <w:ind w:left="262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2EE0C" wp14:editId="2FA2F6CF">
                <wp:simplePos x="0" y="0"/>
                <wp:positionH relativeFrom="column">
                  <wp:posOffset>142831</wp:posOffset>
                </wp:positionH>
                <wp:positionV relativeFrom="paragraph">
                  <wp:posOffset>16544</wp:posOffset>
                </wp:positionV>
                <wp:extent cx="1839599" cy="1839599"/>
                <wp:effectExtent l="0" t="0" r="65401" b="0"/>
                <wp:wrapNone/>
                <wp:docPr id="1932957987" name="Ar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08095">
                          <a:off x="0" y="0"/>
                          <a:ext cx="1839599" cy="1839599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1"/>
                            <a:gd name="f10" fmla="val 270"/>
                            <a:gd name="f11" fmla="+- 0 0 -270"/>
                            <a:gd name="f12" fmla="+- 0 0 -225"/>
                            <a:gd name="f13" fmla="+- 0 0 -180"/>
                            <a:gd name="f14" fmla="abs f4"/>
                            <a:gd name="f15" fmla="abs f5"/>
                            <a:gd name="f16" fmla="abs f6"/>
                            <a:gd name="f17" fmla="+- 0 0 f3"/>
                            <a:gd name="f18" fmla="+- 0 0 f10"/>
                            <a:gd name="f19" fmla="*/ f11 f0 1"/>
                            <a:gd name="f20" fmla="*/ f12 f0 1"/>
                            <a:gd name="f21" fmla="*/ f13 f0 1"/>
                            <a:gd name="f22" fmla="?: f14 f4 1"/>
                            <a:gd name="f23" fmla="?: f15 f5 1"/>
                            <a:gd name="f24" fmla="?: f16 f6 1"/>
                            <a:gd name="f25" fmla="*/ f17 f0 1"/>
                            <a:gd name="f26" fmla="*/ f18 f0 1"/>
                            <a:gd name="f27" fmla="*/ f19 1 f3"/>
                            <a:gd name="f28" fmla="*/ f20 1 f3"/>
                            <a:gd name="f29" fmla="*/ f21 1 f3"/>
                            <a:gd name="f30" fmla="*/ f22 1 21600"/>
                            <a:gd name="f31" fmla="*/ f23 1 21600"/>
                            <a:gd name="f32" fmla="*/ 21600 f22 1"/>
                            <a:gd name="f33" fmla="*/ 21600 f23 1"/>
                            <a:gd name="f34" fmla="*/ f25 1 f3"/>
                            <a:gd name="f35" fmla="*/ f26 1 f3"/>
                            <a:gd name="f36" fmla="+- f27 0 f1"/>
                            <a:gd name="f37" fmla="+- f28 0 f1"/>
                            <a:gd name="f38" fmla="+- f29 0 f1"/>
                            <a:gd name="f39" fmla="min f31 f30"/>
                            <a:gd name="f40" fmla="*/ f32 1 f24"/>
                            <a:gd name="f41" fmla="*/ f33 1 f24"/>
                            <a:gd name="f42" fmla="+- f34 0 f1"/>
                            <a:gd name="f43" fmla="+- f35 0 f1"/>
                            <a:gd name="f44" fmla="val f40"/>
                            <a:gd name="f45" fmla="val f41"/>
                            <a:gd name="f46" fmla="+- 0 0 f42"/>
                            <a:gd name="f47" fmla="+- 0 0 f43"/>
                            <a:gd name="f48" fmla="+- f45 0 f7"/>
                            <a:gd name="f49" fmla="+- f44 0 f7"/>
                            <a:gd name="f50" fmla="+- f47 0 f46"/>
                            <a:gd name="f51" fmla="+- f46 f1 0"/>
                            <a:gd name="f52" fmla="+- f47 f1 0"/>
                            <a:gd name="f53" fmla="+- 21600000 0 f46"/>
                            <a:gd name="f54" fmla="+- f1 0 f46"/>
                            <a:gd name="f55" fmla="+- 27000000 0 f46"/>
                            <a:gd name="f56" fmla="+- f0 0 f46"/>
                            <a:gd name="f57" fmla="+- 32400000 0 f46"/>
                            <a:gd name="f58" fmla="+- f2 0 f46"/>
                            <a:gd name="f59" fmla="+- 37800000 0 f46"/>
                            <a:gd name="f60" fmla="*/ f48 1 2"/>
                            <a:gd name="f61" fmla="*/ f49 1 2"/>
                            <a:gd name="f62" fmla="+- f50 21600000 0"/>
                            <a:gd name="f63" fmla="?: f54 f54 f55"/>
                            <a:gd name="f64" fmla="?: f56 f56 f57"/>
                            <a:gd name="f65" fmla="?: f58 f58 f59"/>
                            <a:gd name="f66" fmla="*/ f51 f8 1"/>
                            <a:gd name="f67" fmla="*/ f52 f8 1"/>
                            <a:gd name="f68" fmla="+- f7 f60 0"/>
                            <a:gd name="f69" fmla="+- f7 f61 0"/>
                            <a:gd name="f70" fmla="?: f50 f50 f62"/>
                            <a:gd name="f71" fmla="*/ f66 1 f0"/>
                            <a:gd name="f72" fmla="*/ f67 1 f0"/>
                            <a:gd name="f73" fmla="*/ f61 f39 1"/>
                            <a:gd name="f74" fmla="*/ f60 f39 1"/>
                            <a:gd name="f75" fmla="+- f70 0 f53"/>
                            <a:gd name="f76" fmla="+- f70 0 f63"/>
                            <a:gd name="f77" fmla="+- f70 0 f64"/>
                            <a:gd name="f78" fmla="+- f70 0 f65"/>
                            <a:gd name="f79" fmla="+- 0 0 f71"/>
                            <a:gd name="f80" fmla="+- 0 0 f72"/>
                            <a:gd name="f81" fmla="*/ f69 f39 1"/>
                            <a:gd name="f82" fmla="*/ f68 f39 1"/>
                            <a:gd name="f83" fmla="+- 0 0 f79"/>
                            <a:gd name="f84" fmla="+- 0 0 f80"/>
                            <a:gd name="f85" fmla="*/ f83 f0 1"/>
                            <a:gd name="f86" fmla="*/ f84 f0 1"/>
                            <a:gd name="f87" fmla="*/ f85 1 f8"/>
                            <a:gd name="f88" fmla="*/ f86 1 f8"/>
                            <a:gd name="f89" fmla="+- f87 0 f1"/>
                            <a:gd name="f90" fmla="+- f88 0 f1"/>
                            <a:gd name="f91" fmla="sin 1 f89"/>
                            <a:gd name="f92" fmla="cos 1 f89"/>
                            <a:gd name="f93" fmla="sin 1 f90"/>
                            <a:gd name="f94" fmla="cos 1 f90"/>
                            <a:gd name="f95" fmla="+- 0 0 f91"/>
                            <a:gd name="f96" fmla="+- 0 0 f92"/>
                            <a:gd name="f97" fmla="+- 0 0 f93"/>
                            <a:gd name="f98" fmla="+- 0 0 f94"/>
                            <a:gd name="f99" fmla="+- 0 0 f95"/>
                            <a:gd name="f100" fmla="+- 0 0 f96"/>
                            <a:gd name="f101" fmla="+- 0 0 f97"/>
                            <a:gd name="f102" fmla="+- 0 0 f98"/>
                            <a:gd name="f103" fmla="val f99"/>
                            <a:gd name="f104" fmla="val f100"/>
                            <a:gd name="f105" fmla="val f101"/>
                            <a:gd name="f106" fmla="val f102"/>
                            <a:gd name="f107" fmla="*/ f103 f61 1"/>
                            <a:gd name="f108" fmla="*/ f104 f60 1"/>
                            <a:gd name="f109" fmla="*/ f105 f61 1"/>
                            <a:gd name="f110" fmla="*/ f106 f60 1"/>
                            <a:gd name="f111" fmla="+- 0 0 f108"/>
                            <a:gd name="f112" fmla="+- 0 0 f107"/>
                            <a:gd name="f113" fmla="+- 0 0 f110"/>
                            <a:gd name="f114" fmla="+- 0 0 f109"/>
                            <a:gd name="f115" fmla="+- 0 0 f111"/>
                            <a:gd name="f116" fmla="+- 0 0 f112"/>
                            <a:gd name="f117" fmla="+- 0 0 f113"/>
                            <a:gd name="f118" fmla="+- 0 0 f114"/>
                            <a:gd name="f119" fmla="at2 f115 f116"/>
                            <a:gd name="f120" fmla="at2 f117 f118"/>
                            <a:gd name="f121" fmla="+- f119 f1 0"/>
                            <a:gd name="f122" fmla="+- f120 f1 0"/>
                            <a:gd name="f123" fmla="*/ f121 f8 1"/>
                            <a:gd name="f124" fmla="*/ f122 f8 1"/>
                            <a:gd name="f125" fmla="*/ f123 1 f0"/>
                            <a:gd name="f126" fmla="*/ f124 1 f0"/>
                            <a:gd name="f127" fmla="+- 0 0 f125"/>
                            <a:gd name="f128" fmla="+- 0 0 f126"/>
                            <a:gd name="f129" fmla="val f127"/>
                            <a:gd name="f130" fmla="val f128"/>
                            <a:gd name="f131" fmla="+- 0 0 f129"/>
                            <a:gd name="f132" fmla="+- 0 0 f130"/>
                            <a:gd name="f133" fmla="*/ f131 f0 1"/>
                            <a:gd name="f134" fmla="*/ f132 f0 1"/>
                            <a:gd name="f135" fmla="*/ f133 1 f8"/>
                            <a:gd name="f136" fmla="*/ f134 1 f8"/>
                            <a:gd name="f137" fmla="+- f135 0 f1"/>
                            <a:gd name="f138" fmla="+- f136 0 f1"/>
                            <a:gd name="f139" fmla="+- f137 f1 0"/>
                            <a:gd name="f140" fmla="+- f138 f1 0"/>
                            <a:gd name="f141" fmla="*/ f139 f8 1"/>
                            <a:gd name="f142" fmla="*/ f140 f8 1"/>
                            <a:gd name="f143" fmla="*/ f141 1 f0"/>
                            <a:gd name="f144" fmla="*/ f142 1 f0"/>
                            <a:gd name="f145" fmla="+- 0 0 f143"/>
                            <a:gd name="f146" fmla="+- 0 0 f144"/>
                            <a:gd name="f147" fmla="+- 0 0 f145"/>
                            <a:gd name="f148" fmla="+- 0 0 f146"/>
                            <a:gd name="f149" fmla="*/ f147 f0 1"/>
                            <a:gd name="f150" fmla="*/ f148 f0 1"/>
                            <a:gd name="f151" fmla="*/ f149 1 f8"/>
                            <a:gd name="f152" fmla="*/ f150 1 f8"/>
                            <a:gd name="f153" fmla="+- f151 0 f1"/>
                            <a:gd name="f154" fmla="+- f152 0 f1"/>
                            <a:gd name="f155" fmla="cos 1 f153"/>
                            <a:gd name="f156" fmla="sin 1 f153"/>
                            <a:gd name="f157" fmla="cos 1 f154"/>
                            <a:gd name="f158" fmla="sin 1 f154"/>
                            <a:gd name="f159" fmla="+- 0 0 f155"/>
                            <a:gd name="f160" fmla="+- 0 0 f156"/>
                            <a:gd name="f161" fmla="+- 0 0 f157"/>
                            <a:gd name="f162" fmla="+- 0 0 f158"/>
                            <a:gd name="f163" fmla="+- 0 0 f159"/>
                            <a:gd name="f164" fmla="+- 0 0 f160"/>
                            <a:gd name="f165" fmla="+- 0 0 f161"/>
                            <a:gd name="f166" fmla="+- 0 0 f162"/>
                            <a:gd name="f167" fmla="val f163"/>
                            <a:gd name="f168" fmla="val f164"/>
                            <a:gd name="f169" fmla="val f165"/>
                            <a:gd name="f170" fmla="val f166"/>
                            <a:gd name="f171" fmla="+- 0 0 f167"/>
                            <a:gd name="f172" fmla="+- 0 0 f168"/>
                            <a:gd name="f173" fmla="+- 0 0 f169"/>
                            <a:gd name="f174" fmla="+- 0 0 f170"/>
                            <a:gd name="f175" fmla="*/ f9 f171 1"/>
                            <a:gd name="f176" fmla="*/ f9 f172 1"/>
                            <a:gd name="f177" fmla="*/ f9 f173 1"/>
                            <a:gd name="f178" fmla="*/ f9 f174 1"/>
                            <a:gd name="f179" fmla="*/ f175 f61 1"/>
                            <a:gd name="f180" fmla="*/ f176 f60 1"/>
                            <a:gd name="f181" fmla="*/ f177 f61 1"/>
                            <a:gd name="f182" fmla="*/ f178 f60 1"/>
                            <a:gd name="f183" fmla="+- f69 f179 0"/>
                            <a:gd name="f184" fmla="+- f68 f180 0"/>
                            <a:gd name="f185" fmla="+- f69 f181 0"/>
                            <a:gd name="f186" fmla="+- f68 f182 0"/>
                            <a:gd name="f187" fmla="max f183 f185"/>
                            <a:gd name="f188" fmla="max f184 f186"/>
                            <a:gd name="f189" fmla="min f183 f185"/>
                            <a:gd name="f190" fmla="min f184 f186"/>
                            <a:gd name="f191" fmla="*/ f183 f39 1"/>
                            <a:gd name="f192" fmla="*/ f184 f39 1"/>
                            <a:gd name="f193" fmla="*/ f185 f39 1"/>
                            <a:gd name="f194" fmla="*/ f186 f39 1"/>
                            <a:gd name="f195" fmla="?: f75 f44 f187"/>
                            <a:gd name="f196" fmla="?: f76 f45 f188"/>
                            <a:gd name="f197" fmla="?: f77 f7 f189"/>
                            <a:gd name="f198" fmla="?: f78 f7 f190"/>
                            <a:gd name="f199" fmla="*/ f197 f39 1"/>
                            <a:gd name="f200" fmla="*/ f198 f39 1"/>
                            <a:gd name="f201" fmla="*/ f195 f39 1"/>
                            <a:gd name="f202" fmla="*/ f196 f3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6">
                              <a:pos x="f191" y="f192"/>
                            </a:cxn>
                            <a:cxn ang="f37">
                              <a:pos x="f81" y="f82"/>
                            </a:cxn>
                            <a:cxn ang="f38">
                              <a:pos x="f193" y="f194"/>
                            </a:cxn>
                          </a:cxnLst>
                          <a:rect l="f199" t="f200" r="f201" b="f202"/>
                          <a:pathLst>
                            <a:path stroke="0">
                              <a:moveTo>
                                <a:pt x="f191" y="f192"/>
                              </a:moveTo>
                              <a:arcTo wR="f73" hR="f74" stAng="f46" swAng="f70"/>
                              <a:lnTo>
                                <a:pt x="f81" y="f82"/>
                              </a:lnTo>
                              <a:close/>
                            </a:path>
                            <a:path fill="none">
                              <a:moveTo>
                                <a:pt x="f191" y="f192"/>
                              </a:moveTo>
                              <a:arcTo wR="f73" hR="f74" stAng="f46" swAng="f70"/>
                            </a:path>
                          </a:pathLst>
                        </a:custGeom>
                        <a:noFill/>
                        <a:ln w="38103" cap="flat">
                          <a:solidFill>
                            <a:srgbClr val="0066F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A562EBD" id="Arc 12" o:spid="_x0000_s1026" style="position:absolute;margin-left:11.25pt;margin-top:1.3pt;width:144.85pt;height:144.85pt;rotation:4159455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39599,1839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" path="m919799,nswa-1,,1839599,1839600,919799,,1839599,919800l919800,919800,919799,xem919799,nfwa-1,,1839599,1839600,919799,,1839599,919800e" filled="f" strokecolor="#06f" strokeweight="1.0584mm">
                <v:stroke joinstyle="miter"/>
                <v:path arrowok="t" o:connecttype="custom" o:connectlocs="919800,0;1839599,919800;919800,1839599;0,919800;919799,0;919800,919800;1839599,919800" o:connectangles="270,0,90,180,180,180,90" textboxrect="919799,0,1839599,919800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E342BC" wp14:editId="3E83F07A">
                <wp:simplePos x="0" y="0"/>
                <wp:positionH relativeFrom="margin">
                  <wp:posOffset>-469901</wp:posOffset>
                </wp:positionH>
                <wp:positionV relativeFrom="paragraph">
                  <wp:posOffset>306067</wp:posOffset>
                </wp:positionV>
                <wp:extent cx="2038353" cy="1390016"/>
                <wp:effectExtent l="0" t="0" r="0" b="634"/>
                <wp:wrapSquare wrapText="bothSides"/>
                <wp:docPr id="171610705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3" cy="1390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FE683E5" w14:textId="77777777" w:rsidR="00CD0C66" w:rsidRPr="00621E09" w:rsidRDefault="00000000">
                            <w:pPr>
                              <w:spacing w:after="120"/>
                              <w:jc w:val="right"/>
                            </w:pPr>
                            <w:r w:rsidRPr="00621E09">
                              <w:rPr>
                                <w:sz w:val="24"/>
                                <w:szCs w:val="24"/>
                              </w:rPr>
                              <w:t xml:space="preserve">Nom : </w:t>
                            </w:r>
                            <w:r w:rsidRPr="00621E09">
                              <w:rPr>
                                <w:color w:val="0066FF"/>
                                <w:sz w:val="24"/>
                                <w:szCs w:val="24"/>
                              </w:rPr>
                              <w:t>John</w:t>
                            </w:r>
                            <w:r w:rsidRPr="00621E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95EC0E8" w14:textId="77777777" w:rsidR="00CD0C66" w:rsidRPr="00621E09" w:rsidRDefault="00000000">
                            <w:pPr>
                              <w:spacing w:after="120"/>
                              <w:jc w:val="right"/>
                            </w:pPr>
                            <w:r w:rsidRPr="00621E09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Prénom : </w:t>
                            </w:r>
                            <w:r w:rsidRPr="00621E09">
                              <w:rPr>
                                <w:color w:val="0066FF"/>
                                <w:spacing w:val="-3"/>
                                <w:sz w:val="24"/>
                                <w:szCs w:val="24"/>
                              </w:rPr>
                              <w:t>Judy</w:t>
                            </w:r>
                            <w:r w:rsidRPr="00621E09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31B6085" w14:textId="77777777" w:rsidR="00CD0C66" w:rsidRPr="00621E09" w:rsidRDefault="00000000">
                            <w:pPr>
                              <w:spacing w:after="120"/>
                              <w:jc w:val="right"/>
                            </w:pPr>
                            <w:r w:rsidRPr="00621E09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Nationalité : </w:t>
                            </w:r>
                            <w:r w:rsidRPr="00621E09">
                              <w:rPr>
                                <w:color w:val="0066FF"/>
                                <w:spacing w:val="-3"/>
                                <w:sz w:val="24"/>
                                <w:szCs w:val="24"/>
                              </w:rPr>
                              <w:t>Française</w:t>
                            </w:r>
                          </w:p>
                          <w:p w14:paraId="6C5298CB" w14:textId="77777777" w:rsidR="00CD0C66" w:rsidRPr="00621E09" w:rsidRDefault="00000000">
                            <w:pPr>
                              <w:spacing w:after="120"/>
                              <w:jc w:val="right"/>
                            </w:pPr>
                            <w:r w:rsidRPr="00621E09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Age : </w:t>
                            </w:r>
                            <w:r w:rsidRPr="00621E09">
                              <w:rPr>
                                <w:color w:val="0066FF"/>
                                <w:spacing w:val="-3"/>
                                <w:sz w:val="24"/>
                                <w:szCs w:val="24"/>
                              </w:rPr>
                              <w:t>35 ans</w:t>
                            </w:r>
                          </w:p>
                          <w:p w14:paraId="37BC92B7" w14:textId="77777777" w:rsidR="00CD0C66" w:rsidRDefault="00000000">
                            <w:pPr>
                              <w:spacing w:after="120"/>
                              <w:jc w:val="right"/>
                            </w:pPr>
                            <w:r w:rsidRPr="00621E09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Sexe : </w:t>
                            </w:r>
                            <w:r w:rsidRPr="00621E09">
                              <w:rPr>
                                <w:color w:val="0066FF"/>
                                <w:spacing w:val="-3"/>
                                <w:sz w:val="24"/>
                                <w:szCs w:val="24"/>
                              </w:rPr>
                              <w:t>H/F</w:t>
                            </w:r>
                          </w:p>
                          <w:p w14:paraId="585550C5" w14:textId="77777777" w:rsidR="00CD0C66" w:rsidRDefault="00CD0C66">
                            <w:pPr>
                              <w:spacing w:after="120"/>
                              <w:jc w:val="right"/>
                              <w:rPr>
                                <w:rFonts w:ascii="Quicksand" w:hAnsi="Quicksan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342BC" id="_x0000_s1032" type="#_x0000_t202" style="position:absolute;left:0;text-align:left;margin-left:-37pt;margin-top:24.1pt;width:160.5pt;height:109.4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" filled="f" stroked="f">
                <v:textbox>
                  <w:txbxContent>
                    <w:p w14:paraId="4FE683E5" w14:textId="77777777" w:rsidR="00CD0C66" w:rsidRPr="00621E09" w:rsidRDefault="00000000">
                      <w:pPr>
                        <w:spacing w:after="120"/>
                        <w:jc w:val="right"/>
                      </w:pPr>
                      <w:r w:rsidRPr="00621E09">
                        <w:rPr>
                          <w:sz w:val="24"/>
                          <w:szCs w:val="24"/>
                        </w:rPr>
                        <w:t xml:space="preserve">Nom : </w:t>
                      </w:r>
                      <w:r w:rsidRPr="00621E09">
                        <w:rPr>
                          <w:color w:val="0066FF"/>
                          <w:sz w:val="24"/>
                          <w:szCs w:val="24"/>
                        </w:rPr>
                        <w:t>John</w:t>
                      </w:r>
                      <w:r w:rsidRPr="00621E0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595EC0E8" w14:textId="77777777" w:rsidR="00CD0C66" w:rsidRPr="00621E09" w:rsidRDefault="00000000">
                      <w:pPr>
                        <w:spacing w:after="120"/>
                        <w:jc w:val="right"/>
                      </w:pPr>
                      <w:r w:rsidRPr="00621E09">
                        <w:rPr>
                          <w:spacing w:val="-3"/>
                          <w:sz w:val="24"/>
                          <w:szCs w:val="24"/>
                        </w:rPr>
                        <w:t xml:space="preserve">Prénom : </w:t>
                      </w:r>
                      <w:r w:rsidRPr="00621E09">
                        <w:rPr>
                          <w:color w:val="0066FF"/>
                          <w:spacing w:val="-3"/>
                          <w:sz w:val="24"/>
                          <w:szCs w:val="24"/>
                        </w:rPr>
                        <w:t>Judy</w:t>
                      </w:r>
                      <w:r w:rsidRPr="00621E09">
                        <w:rPr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31B6085" w14:textId="77777777" w:rsidR="00CD0C66" w:rsidRPr="00621E09" w:rsidRDefault="00000000">
                      <w:pPr>
                        <w:spacing w:after="120"/>
                        <w:jc w:val="right"/>
                      </w:pPr>
                      <w:r w:rsidRPr="00621E09">
                        <w:rPr>
                          <w:spacing w:val="-3"/>
                          <w:sz w:val="24"/>
                          <w:szCs w:val="24"/>
                        </w:rPr>
                        <w:t xml:space="preserve">Nationalité : </w:t>
                      </w:r>
                      <w:r w:rsidRPr="00621E09">
                        <w:rPr>
                          <w:color w:val="0066FF"/>
                          <w:spacing w:val="-3"/>
                          <w:sz w:val="24"/>
                          <w:szCs w:val="24"/>
                        </w:rPr>
                        <w:t>Française</w:t>
                      </w:r>
                    </w:p>
                    <w:p w14:paraId="6C5298CB" w14:textId="77777777" w:rsidR="00CD0C66" w:rsidRPr="00621E09" w:rsidRDefault="00000000">
                      <w:pPr>
                        <w:spacing w:after="120"/>
                        <w:jc w:val="right"/>
                      </w:pPr>
                      <w:r w:rsidRPr="00621E09">
                        <w:rPr>
                          <w:spacing w:val="-3"/>
                          <w:sz w:val="24"/>
                          <w:szCs w:val="24"/>
                        </w:rPr>
                        <w:t xml:space="preserve">Age : </w:t>
                      </w:r>
                      <w:r w:rsidRPr="00621E09">
                        <w:rPr>
                          <w:color w:val="0066FF"/>
                          <w:spacing w:val="-3"/>
                          <w:sz w:val="24"/>
                          <w:szCs w:val="24"/>
                        </w:rPr>
                        <w:t>35 ans</w:t>
                      </w:r>
                    </w:p>
                    <w:p w14:paraId="37BC92B7" w14:textId="77777777" w:rsidR="00CD0C66" w:rsidRDefault="00000000">
                      <w:pPr>
                        <w:spacing w:after="120"/>
                        <w:jc w:val="right"/>
                      </w:pPr>
                      <w:r w:rsidRPr="00621E09">
                        <w:rPr>
                          <w:spacing w:val="-3"/>
                          <w:sz w:val="24"/>
                          <w:szCs w:val="24"/>
                        </w:rPr>
                        <w:t xml:space="preserve">Sexe : </w:t>
                      </w:r>
                      <w:r w:rsidRPr="00621E09">
                        <w:rPr>
                          <w:color w:val="0066FF"/>
                          <w:spacing w:val="-3"/>
                          <w:sz w:val="24"/>
                          <w:szCs w:val="24"/>
                        </w:rPr>
                        <w:t>H/F</w:t>
                      </w:r>
                    </w:p>
                    <w:p w14:paraId="585550C5" w14:textId="77777777" w:rsidR="00CD0C66" w:rsidRDefault="00CD0C66">
                      <w:pPr>
                        <w:spacing w:after="120"/>
                        <w:jc w:val="right"/>
                        <w:rPr>
                          <w:rFonts w:ascii="Quicksand" w:hAnsi="Quicksan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D23599" w14:textId="77777777" w:rsidR="00CD0C66" w:rsidRDefault="00CD0C66">
      <w:pPr>
        <w:spacing w:after="120"/>
        <w:ind w:left="262"/>
      </w:pPr>
    </w:p>
    <w:p w14:paraId="4A5F2292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3EBE1BC6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1E3C4184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08AA1C7B" w14:textId="77777777" w:rsidR="00CD0C66" w:rsidRDefault="00000000">
      <w:pPr>
        <w:spacing w:after="120"/>
        <w:ind w:left="262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66AD4B6A" wp14:editId="21330C35">
            <wp:simplePos x="0" y="0"/>
            <wp:positionH relativeFrom="column">
              <wp:posOffset>1844673</wp:posOffset>
            </wp:positionH>
            <wp:positionV relativeFrom="paragraph">
              <wp:posOffset>71122</wp:posOffset>
            </wp:positionV>
            <wp:extent cx="1748159" cy="2019296"/>
            <wp:effectExtent l="0" t="0" r="4441" b="4"/>
            <wp:wrapNone/>
            <wp:docPr id="1491909228" name="Graphiqu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9" cy="20192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E6819E8" wp14:editId="3AB6AC27">
            <wp:simplePos x="0" y="0"/>
            <wp:positionH relativeFrom="column">
              <wp:posOffset>3199128</wp:posOffset>
            </wp:positionH>
            <wp:positionV relativeFrom="paragraph">
              <wp:posOffset>22860</wp:posOffset>
            </wp:positionV>
            <wp:extent cx="1630676" cy="2063745"/>
            <wp:effectExtent l="0" t="0" r="7624" b="0"/>
            <wp:wrapNone/>
            <wp:docPr id="1666871560" name="Graphiqu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76" cy="20637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1133EA7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5A574756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615890B3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1DB3FBE5" w14:textId="77777777" w:rsidR="00CD0C66" w:rsidRDefault="00CD0C66">
      <w:pPr>
        <w:spacing w:after="120"/>
        <w:ind w:left="262"/>
      </w:pPr>
    </w:p>
    <w:p w14:paraId="1CD34401" w14:textId="77777777" w:rsidR="00CD0C66" w:rsidRDefault="00CD0C66">
      <w:pPr>
        <w:spacing w:after="120"/>
        <w:ind w:left="262"/>
      </w:pPr>
    </w:p>
    <w:p w14:paraId="6FE49C99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3058894D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4F982238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1A65909E" w14:textId="77777777" w:rsidR="00CD0C66" w:rsidRDefault="00CD0C66">
      <w:pPr>
        <w:spacing w:after="120"/>
        <w:ind w:left="262"/>
      </w:pPr>
    </w:p>
    <w:p w14:paraId="4569C1CF" w14:textId="135B3D8E" w:rsidR="00CD0C66" w:rsidRDefault="00000000">
      <w:pPr>
        <w:spacing w:after="120"/>
        <w:ind w:left="262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F729F7" wp14:editId="01119B63">
                <wp:simplePos x="0" y="0"/>
                <wp:positionH relativeFrom="column">
                  <wp:posOffset>1778489</wp:posOffset>
                </wp:positionH>
                <wp:positionV relativeFrom="paragraph">
                  <wp:posOffset>69851</wp:posOffset>
                </wp:positionV>
                <wp:extent cx="1543050" cy="1543050"/>
                <wp:effectExtent l="0" t="57150" r="0" b="0"/>
                <wp:wrapNone/>
                <wp:docPr id="1311721043" name="Ar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8933">
                          <a:off x="0" y="0"/>
                          <a:ext cx="1543050" cy="154305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1"/>
                            <a:gd name="f10" fmla="val 270"/>
                            <a:gd name="f11" fmla="+- 0 0 -270"/>
                            <a:gd name="f12" fmla="+- 0 0 -225"/>
                            <a:gd name="f13" fmla="+- 0 0 -180"/>
                            <a:gd name="f14" fmla="abs f4"/>
                            <a:gd name="f15" fmla="abs f5"/>
                            <a:gd name="f16" fmla="abs f6"/>
                            <a:gd name="f17" fmla="+- 0 0 f3"/>
                            <a:gd name="f18" fmla="+- 0 0 f10"/>
                            <a:gd name="f19" fmla="*/ f11 f0 1"/>
                            <a:gd name="f20" fmla="*/ f12 f0 1"/>
                            <a:gd name="f21" fmla="*/ f13 f0 1"/>
                            <a:gd name="f22" fmla="?: f14 f4 1"/>
                            <a:gd name="f23" fmla="?: f15 f5 1"/>
                            <a:gd name="f24" fmla="?: f16 f6 1"/>
                            <a:gd name="f25" fmla="*/ f17 f0 1"/>
                            <a:gd name="f26" fmla="*/ f18 f0 1"/>
                            <a:gd name="f27" fmla="*/ f19 1 f3"/>
                            <a:gd name="f28" fmla="*/ f20 1 f3"/>
                            <a:gd name="f29" fmla="*/ f21 1 f3"/>
                            <a:gd name="f30" fmla="*/ f22 1 21600"/>
                            <a:gd name="f31" fmla="*/ f23 1 21600"/>
                            <a:gd name="f32" fmla="*/ 21600 f22 1"/>
                            <a:gd name="f33" fmla="*/ 21600 f23 1"/>
                            <a:gd name="f34" fmla="*/ f25 1 f3"/>
                            <a:gd name="f35" fmla="*/ f26 1 f3"/>
                            <a:gd name="f36" fmla="+- f27 0 f1"/>
                            <a:gd name="f37" fmla="+- f28 0 f1"/>
                            <a:gd name="f38" fmla="+- f29 0 f1"/>
                            <a:gd name="f39" fmla="min f31 f30"/>
                            <a:gd name="f40" fmla="*/ f32 1 f24"/>
                            <a:gd name="f41" fmla="*/ f33 1 f24"/>
                            <a:gd name="f42" fmla="+- f34 0 f1"/>
                            <a:gd name="f43" fmla="+- f35 0 f1"/>
                            <a:gd name="f44" fmla="val f40"/>
                            <a:gd name="f45" fmla="val f41"/>
                            <a:gd name="f46" fmla="+- 0 0 f42"/>
                            <a:gd name="f47" fmla="+- 0 0 f43"/>
                            <a:gd name="f48" fmla="+- f45 0 f7"/>
                            <a:gd name="f49" fmla="+- f44 0 f7"/>
                            <a:gd name="f50" fmla="+- f47 0 f46"/>
                            <a:gd name="f51" fmla="+- f46 f1 0"/>
                            <a:gd name="f52" fmla="+- f47 f1 0"/>
                            <a:gd name="f53" fmla="+- 21600000 0 f46"/>
                            <a:gd name="f54" fmla="+- f1 0 f46"/>
                            <a:gd name="f55" fmla="+- 27000000 0 f46"/>
                            <a:gd name="f56" fmla="+- f0 0 f46"/>
                            <a:gd name="f57" fmla="+- 32400000 0 f46"/>
                            <a:gd name="f58" fmla="+- f2 0 f46"/>
                            <a:gd name="f59" fmla="+- 37800000 0 f46"/>
                            <a:gd name="f60" fmla="*/ f48 1 2"/>
                            <a:gd name="f61" fmla="*/ f49 1 2"/>
                            <a:gd name="f62" fmla="+- f50 21600000 0"/>
                            <a:gd name="f63" fmla="?: f54 f54 f55"/>
                            <a:gd name="f64" fmla="?: f56 f56 f57"/>
                            <a:gd name="f65" fmla="?: f58 f58 f59"/>
                            <a:gd name="f66" fmla="*/ f51 f8 1"/>
                            <a:gd name="f67" fmla="*/ f52 f8 1"/>
                            <a:gd name="f68" fmla="+- f7 f60 0"/>
                            <a:gd name="f69" fmla="+- f7 f61 0"/>
                            <a:gd name="f70" fmla="?: f50 f50 f62"/>
                            <a:gd name="f71" fmla="*/ f66 1 f0"/>
                            <a:gd name="f72" fmla="*/ f67 1 f0"/>
                            <a:gd name="f73" fmla="*/ f61 f39 1"/>
                            <a:gd name="f74" fmla="*/ f60 f39 1"/>
                            <a:gd name="f75" fmla="+- f70 0 f53"/>
                            <a:gd name="f76" fmla="+- f70 0 f63"/>
                            <a:gd name="f77" fmla="+- f70 0 f64"/>
                            <a:gd name="f78" fmla="+- f70 0 f65"/>
                            <a:gd name="f79" fmla="+- 0 0 f71"/>
                            <a:gd name="f80" fmla="+- 0 0 f72"/>
                            <a:gd name="f81" fmla="*/ f69 f39 1"/>
                            <a:gd name="f82" fmla="*/ f68 f39 1"/>
                            <a:gd name="f83" fmla="+- 0 0 f79"/>
                            <a:gd name="f84" fmla="+- 0 0 f80"/>
                            <a:gd name="f85" fmla="*/ f83 f0 1"/>
                            <a:gd name="f86" fmla="*/ f84 f0 1"/>
                            <a:gd name="f87" fmla="*/ f85 1 f8"/>
                            <a:gd name="f88" fmla="*/ f86 1 f8"/>
                            <a:gd name="f89" fmla="+- f87 0 f1"/>
                            <a:gd name="f90" fmla="+- f88 0 f1"/>
                            <a:gd name="f91" fmla="sin 1 f89"/>
                            <a:gd name="f92" fmla="cos 1 f89"/>
                            <a:gd name="f93" fmla="sin 1 f90"/>
                            <a:gd name="f94" fmla="cos 1 f90"/>
                            <a:gd name="f95" fmla="+- 0 0 f91"/>
                            <a:gd name="f96" fmla="+- 0 0 f92"/>
                            <a:gd name="f97" fmla="+- 0 0 f93"/>
                            <a:gd name="f98" fmla="+- 0 0 f94"/>
                            <a:gd name="f99" fmla="+- 0 0 f95"/>
                            <a:gd name="f100" fmla="+- 0 0 f96"/>
                            <a:gd name="f101" fmla="+- 0 0 f97"/>
                            <a:gd name="f102" fmla="+- 0 0 f98"/>
                            <a:gd name="f103" fmla="val f99"/>
                            <a:gd name="f104" fmla="val f100"/>
                            <a:gd name="f105" fmla="val f101"/>
                            <a:gd name="f106" fmla="val f102"/>
                            <a:gd name="f107" fmla="*/ f103 f61 1"/>
                            <a:gd name="f108" fmla="*/ f104 f60 1"/>
                            <a:gd name="f109" fmla="*/ f105 f61 1"/>
                            <a:gd name="f110" fmla="*/ f106 f60 1"/>
                            <a:gd name="f111" fmla="+- 0 0 f108"/>
                            <a:gd name="f112" fmla="+- 0 0 f107"/>
                            <a:gd name="f113" fmla="+- 0 0 f110"/>
                            <a:gd name="f114" fmla="+- 0 0 f109"/>
                            <a:gd name="f115" fmla="+- 0 0 f111"/>
                            <a:gd name="f116" fmla="+- 0 0 f112"/>
                            <a:gd name="f117" fmla="+- 0 0 f113"/>
                            <a:gd name="f118" fmla="+- 0 0 f114"/>
                            <a:gd name="f119" fmla="at2 f115 f116"/>
                            <a:gd name="f120" fmla="at2 f117 f118"/>
                            <a:gd name="f121" fmla="+- f119 f1 0"/>
                            <a:gd name="f122" fmla="+- f120 f1 0"/>
                            <a:gd name="f123" fmla="*/ f121 f8 1"/>
                            <a:gd name="f124" fmla="*/ f122 f8 1"/>
                            <a:gd name="f125" fmla="*/ f123 1 f0"/>
                            <a:gd name="f126" fmla="*/ f124 1 f0"/>
                            <a:gd name="f127" fmla="+- 0 0 f125"/>
                            <a:gd name="f128" fmla="+- 0 0 f126"/>
                            <a:gd name="f129" fmla="val f127"/>
                            <a:gd name="f130" fmla="val f128"/>
                            <a:gd name="f131" fmla="+- 0 0 f129"/>
                            <a:gd name="f132" fmla="+- 0 0 f130"/>
                            <a:gd name="f133" fmla="*/ f131 f0 1"/>
                            <a:gd name="f134" fmla="*/ f132 f0 1"/>
                            <a:gd name="f135" fmla="*/ f133 1 f8"/>
                            <a:gd name="f136" fmla="*/ f134 1 f8"/>
                            <a:gd name="f137" fmla="+- f135 0 f1"/>
                            <a:gd name="f138" fmla="+- f136 0 f1"/>
                            <a:gd name="f139" fmla="+- f137 f1 0"/>
                            <a:gd name="f140" fmla="+- f138 f1 0"/>
                            <a:gd name="f141" fmla="*/ f139 f8 1"/>
                            <a:gd name="f142" fmla="*/ f140 f8 1"/>
                            <a:gd name="f143" fmla="*/ f141 1 f0"/>
                            <a:gd name="f144" fmla="*/ f142 1 f0"/>
                            <a:gd name="f145" fmla="+- 0 0 f143"/>
                            <a:gd name="f146" fmla="+- 0 0 f144"/>
                            <a:gd name="f147" fmla="+- 0 0 f145"/>
                            <a:gd name="f148" fmla="+- 0 0 f146"/>
                            <a:gd name="f149" fmla="*/ f147 f0 1"/>
                            <a:gd name="f150" fmla="*/ f148 f0 1"/>
                            <a:gd name="f151" fmla="*/ f149 1 f8"/>
                            <a:gd name="f152" fmla="*/ f150 1 f8"/>
                            <a:gd name="f153" fmla="+- f151 0 f1"/>
                            <a:gd name="f154" fmla="+- f152 0 f1"/>
                            <a:gd name="f155" fmla="cos 1 f153"/>
                            <a:gd name="f156" fmla="sin 1 f153"/>
                            <a:gd name="f157" fmla="cos 1 f154"/>
                            <a:gd name="f158" fmla="sin 1 f154"/>
                            <a:gd name="f159" fmla="+- 0 0 f155"/>
                            <a:gd name="f160" fmla="+- 0 0 f156"/>
                            <a:gd name="f161" fmla="+- 0 0 f157"/>
                            <a:gd name="f162" fmla="+- 0 0 f158"/>
                            <a:gd name="f163" fmla="+- 0 0 f159"/>
                            <a:gd name="f164" fmla="+- 0 0 f160"/>
                            <a:gd name="f165" fmla="+- 0 0 f161"/>
                            <a:gd name="f166" fmla="+- 0 0 f162"/>
                            <a:gd name="f167" fmla="val f163"/>
                            <a:gd name="f168" fmla="val f164"/>
                            <a:gd name="f169" fmla="val f165"/>
                            <a:gd name="f170" fmla="val f166"/>
                            <a:gd name="f171" fmla="+- 0 0 f167"/>
                            <a:gd name="f172" fmla="+- 0 0 f168"/>
                            <a:gd name="f173" fmla="+- 0 0 f169"/>
                            <a:gd name="f174" fmla="+- 0 0 f170"/>
                            <a:gd name="f175" fmla="*/ f9 f171 1"/>
                            <a:gd name="f176" fmla="*/ f9 f172 1"/>
                            <a:gd name="f177" fmla="*/ f9 f173 1"/>
                            <a:gd name="f178" fmla="*/ f9 f174 1"/>
                            <a:gd name="f179" fmla="*/ f175 f61 1"/>
                            <a:gd name="f180" fmla="*/ f176 f60 1"/>
                            <a:gd name="f181" fmla="*/ f177 f61 1"/>
                            <a:gd name="f182" fmla="*/ f178 f60 1"/>
                            <a:gd name="f183" fmla="+- f69 f179 0"/>
                            <a:gd name="f184" fmla="+- f68 f180 0"/>
                            <a:gd name="f185" fmla="+- f69 f181 0"/>
                            <a:gd name="f186" fmla="+- f68 f182 0"/>
                            <a:gd name="f187" fmla="max f183 f185"/>
                            <a:gd name="f188" fmla="max f184 f186"/>
                            <a:gd name="f189" fmla="min f183 f185"/>
                            <a:gd name="f190" fmla="min f184 f186"/>
                            <a:gd name="f191" fmla="*/ f183 f39 1"/>
                            <a:gd name="f192" fmla="*/ f184 f39 1"/>
                            <a:gd name="f193" fmla="*/ f185 f39 1"/>
                            <a:gd name="f194" fmla="*/ f186 f39 1"/>
                            <a:gd name="f195" fmla="?: f75 f44 f187"/>
                            <a:gd name="f196" fmla="?: f76 f45 f188"/>
                            <a:gd name="f197" fmla="?: f77 f7 f189"/>
                            <a:gd name="f198" fmla="?: f78 f7 f190"/>
                            <a:gd name="f199" fmla="*/ f197 f39 1"/>
                            <a:gd name="f200" fmla="*/ f198 f39 1"/>
                            <a:gd name="f201" fmla="*/ f195 f39 1"/>
                            <a:gd name="f202" fmla="*/ f196 f3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6">
                              <a:pos x="f191" y="f192"/>
                            </a:cxn>
                            <a:cxn ang="f37">
                              <a:pos x="f81" y="f82"/>
                            </a:cxn>
                            <a:cxn ang="f38">
                              <a:pos x="f193" y="f194"/>
                            </a:cxn>
                          </a:cxnLst>
                          <a:rect l="f199" t="f200" r="f201" b="f202"/>
                          <a:pathLst>
                            <a:path stroke="0">
                              <a:moveTo>
                                <a:pt x="f191" y="f192"/>
                              </a:moveTo>
                              <a:arcTo wR="f73" hR="f74" stAng="f46" swAng="f70"/>
                              <a:lnTo>
                                <a:pt x="f81" y="f82"/>
                              </a:lnTo>
                              <a:close/>
                            </a:path>
                            <a:path fill="none">
                              <a:moveTo>
                                <a:pt x="f191" y="f192"/>
                              </a:moveTo>
                              <a:arcTo wR="f73" hR="f74" stAng="f46" swAng="f70"/>
                            </a:path>
                          </a:pathLst>
                        </a:custGeom>
                        <a:noFill/>
                        <a:ln w="38103" cap="flat">
                          <a:solidFill>
                            <a:srgbClr val="0066F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75F49C1" id="Arc 17" o:spid="_x0000_s1026" style="position:absolute;margin-left:140.05pt;margin-top:5.5pt;width:121.5pt;height:121.5pt;rotation:-2786445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43050,154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" path="m771525,nswa,,1543050,1543050,771525,,1543050,771525l771525,771525,771525,xem771525,nfwa,,1543050,1543050,771525,,1543050,771525e" filled="f" strokecolor="#06f" strokeweight="1.0584mm">
                <v:stroke joinstyle="miter"/>
                <v:path arrowok="t" o:connecttype="custom" o:connectlocs="771525,0;1543050,771525;771525,1543050;0,771525;771525,0;771525,771525;1543050,771525" o:connectangles="270,0,90,180,180,180,90" textboxrect="771525,0,1543050,771525"/>
              </v:shape>
            </w:pict>
          </mc:Fallback>
        </mc:AlternateContent>
      </w:r>
    </w:p>
    <w:p w14:paraId="053CF5D3" w14:textId="77777777" w:rsidR="00CD0C66" w:rsidRDefault="00000000">
      <w:pPr>
        <w:spacing w:after="120"/>
        <w:ind w:left="262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F649E8" wp14:editId="677E240E">
                <wp:simplePos x="0" y="0"/>
                <wp:positionH relativeFrom="page">
                  <wp:posOffset>1074420</wp:posOffset>
                </wp:positionH>
                <wp:positionV relativeFrom="paragraph">
                  <wp:posOffset>173992</wp:posOffset>
                </wp:positionV>
                <wp:extent cx="2360295" cy="1403988"/>
                <wp:effectExtent l="0" t="0" r="0" b="5712"/>
                <wp:wrapSquare wrapText="bothSides"/>
                <wp:docPr id="133281658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1403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9F1A29A" w14:textId="77777777" w:rsidR="00CD0C66" w:rsidRPr="00621E09" w:rsidRDefault="00000000">
                            <w:pPr>
                              <w:spacing w:after="120"/>
                              <w:jc w:val="right"/>
                            </w:pPr>
                            <w:r w:rsidRPr="00621E09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Adresse : </w:t>
                            </w:r>
                            <w:proofErr w:type="spellStart"/>
                            <w:r w:rsidRPr="00621E09">
                              <w:rPr>
                                <w:color w:val="0066FF"/>
                                <w:spacing w:val="-3"/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  <w:r w:rsidRPr="00621E09">
                              <w:rPr>
                                <w:color w:val="0066FF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5F7BE6B" w14:textId="77777777" w:rsidR="00CD0C66" w:rsidRPr="00621E09" w:rsidRDefault="00000000">
                            <w:pPr>
                              <w:spacing w:after="120"/>
                              <w:jc w:val="right"/>
                            </w:pPr>
                            <w:r w:rsidRPr="00621E09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Mail : </w:t>
                            </w:r>
                            <w:proofErr w:type="spellStart"/>
                            <w:r w:rsidRPr="00621E09">
                              <w:rPr>
                                <w:color w:val="0066FF"/>
                                <w:spacing w:val="-3"/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  <w:r w:rsidRPr="00621E09">
                              <w:rPr>
                                <w:color w:val="0066FF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C50EBDC" w14:textId="77777777" w:rsidR="00CD0C66" w:rsidRDefault="00000000">
                            <w:pPr>
                              <w:spacing w:after="120"/>
                              <w:jc w:val="right"/>
                            </w:pPr>
                            <w:r w:rsidRPr="00621E09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Téléphone : </w:t>
                            </w:r>
                            <w:proofErr w:type="spellStart"/>
                            <w:r w:rsidRPr="00621E09">
                              <w:rPr>
                                <w:color w:val="0066FF"/>
                                <w:spacing w:val="-3"/>
                                <w:sz w:val="24"/>
                                <w:szCs w:val="24"/>
                              </w:rPr>
                              <w:t>xxxxx</w:t>
                            </w:r>
                            <w:proofErr w:type="spellEnd"/>
                            <w:r>
                              <w:rPr>
                                <w:rFonts w:ascii="Quicksand" w:hAnsi="Quicksand"/>
                                <w:color w:val="0066FF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649E8" id="_x0000_s1033" type="#_x0000_t202" style="position:absolute;left:0;text-align:left;margin-left:84.6pt;margin-top:13.7pt;width:185.85pt;height:110.5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" filled="f" stroked="f">
                <v:textbox style="mso-fit-shape-to-text:t">
                  <w:txbxContent>
                    <w:p w14:paraId="49F1A29A" w14:textId="77777777" w:rsidR="00CD0C66" w:rsidRPr="00621E09" w:rsidRDefault="00000000">
                      <w:pPr>
                        <w:spacing w:after="120"/>
                        <w:jc w:val="right"/>
                      </w:pPr>
                      <w:r w:rsidRPr="00621E09">
                        <w:rPr>
                          <w:spacing w:val="-3"/>
                          <w:sz w:val="24"/>
                          <w:szCs w:val="24"/>
                        </w:rPr>
                        <w:t xml:space="preserve">Adresse : </w:t>
                      </w:r>
                      <w:proofErr w:type="spellStart"/>
                      <w:r w:rsidRPr="00621E09">
                        <w:rPr>
                          <w:color w:val="0066FF"/>
                          <w:spacing w:val="-3"/>
                          <w:sz w:val="24"/>
                          <w:szCs w:val="24"/>
                        </w:rPr>
                        <w:t>xxxx</w:t>
                      </w:r>
                      <w:proofErr w:type="spellEnd"/>
                      <w:r w:rsidRPr="00621E09">
                        <w:rPr>
                          <w:color w:val="0066FF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5F7BE6B" w14:textId="77777777" w:rsidR="00CD0C66" w:rsidRPr="00621E09" w:rsidRDefault="00000000">
                      <w:pPr>
                        <w:spacing w:after="120"/>
                        <w:jc w:val="right"/>
                      </w:pPr>
                      <w:r w:rsidRPr="00621E09">
                        <w:rPr>
                          <w:spacing w:val="-3"/>
                          <w:sz w:val="24"/>
                          <w:szCs w:val="24"/>
                        </w:rPr>
                        <w:t xml:space="preserve">Mail : </w:t>
                      </w:r>
                      <w:proofErr w:type="spellStart"/>
                      <w:r w:rsidRPr="00621E09">
                        <w:rPr>
                          <w:color w:val="0066FF"/>
                          <w:spacing w:val="-3"/>
                          <w:sz w:val="24"/>
                          <w:szCs w:val="24"/>
                        </w:rPr>
                        <w:t>xxxx</w:t>
                      </w:r>
                      <w:proofErr w:type="spellEnd"/>
                      <w:r w:rsidRPr="00621E09">
                        <w:rPr>
                          <w:color w:val="0066FF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C50EBDC" w14:textId="77777777" w:rsidR="00CD0C66" w:rsidRDefault="00000000">
                      <w:pPr>
                        <w:spacing w:after="120"/>
                        <w:jc w:val="right"/>
                      </w:pPr>
                      <w:r w:rsidRPr="00621E09">
                        <w:rPr>
                          <w:spacing w:val="-3"/>
                          <w:sz w:val="24"/>
                          <w:szCs w:val="24"/>
                        </w:rPr>
                        <w:t xml:space="preserve">Téléphone : </w:t>
                      </w:r>
                      <w:proofErr w:type="spellStart"/>
                      <w:r w:rsidRPr="00621E09">
                        <w:rPr>
                          <w:color w:val="0066FF"/>
                          <w:spacing w:val="-3"/>
                          <w:sz w:val="24"/>
                          <w:szCs w:val="24"/>
                        </w:rPr>
                        <w:t>xxxxx</w:t>
                      </w:r>
                      <w:proofErr w:type="spellEnd"/>
                      <w:r>
                        <w:rPr>
                          <w:rFonts w:ascii="Quicksand" w:hAnsi="Quicksand"/>
                          <w:color w:val="0066FF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EAF480B" w14:textId="77777777" w:rsidR="00CD0C66" w:rsidRDefault="00CD0C66">
      <w:pPr>
        <w:spacing w:after="120"/>
        <w:ind w:left="262"/>
      </w:pPr>
    </w:p>
    <w:p w14:paraId="756B7DCC" w14:textId="77777777" w:rsidR="00CD0C66" w:rsidRDefault="00CD0C66">
      <w:pPr>
        <w:spacing w:after="120"/>
        <w:ind w:left="262"/>
      </w:pPr>
    </w:p>
    <w:p w14:paraId="37C5F6F7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40A0454F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5F8FD0E6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2B4DE24B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65EF2FCF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240A0CDD" w14:textId="77777777" w:rsidR="00CD0C66" w:rsidRDefault="00CD0C66">
      <w:pPr>
        <w:spacing w:after="120"/>
        <w:ind w:left="262"/>
      </w:pPr>
    </w:p>
    <w:p w14:paraId="309C4D02" w14:textId="77777777" w:rsidR="00CD0C66" w:rsidRDefault="00CD0C66">
      <w:pPr>
        <w:spacing w:after="120"/>
        <w:ind w:left="262"/>
      </w:pPr>
    </w:p>
    <w:p w14:paraId="77430D94" w14:textId="77777777" w:rsidR="00CD0C66" w:rsidRDefault="00CD0C66">
      <w:pPr>
        <w:pStyle w:val="NormalWeb"/>
        <w:rPr>
          <w:rFonts w:ascii="Calibri" w:hAnsi="Calibri" w:cs="Calibri"/>
          <w:sz w:val="20"/>
          <w:szCs w:val="20"/>
        </w:rPr>
      </w:pPr>
    </w:p>
    <w:p w14:paraId="626CEE62" w14:textId="77777777" w:rsidR="00CD0C66" w:rsidRDefault="00000000">
      <w:pPr>
        <w:pStyle w:val="Corpsdetexte"/>
        <w:numPr>
          <w:ilvl w:val="0"/>
          <w:numId w:val="2"/>
        </w:numPr>
        <w:spacing w:after="120" w:line="360" w:lineRule="auto"/>
      </w:pPr>
      <w:r>
        <w:rPr>
          <w:rFonts w:ascii="Quicksand Bold" w:hAnsi="Quicksand Bold"/>
        </w:rPr>
        <w:lastRenderedPageBreak/>
        <w:t>Disponibilité du/ de la porteur</w:t>
      </w:r>
      <m:oMath>
        <m:r>
          <w:rPr>
            <w:rFonts w:ascii="Cambria Math" w:hAnsi="Cambria Math"/>
          </w:rPr>
          <m:t>·</m:t>
        </m:r>
      </m:oMath>
      <w:r>
        <w:rPr>
          <w:rFonts w:ascii="Quicksand Bold" w:hAnsi="Quicksand Bold"/>
        </w:rPr>
        <w:t>euse :</w:t>
      </w:r>
    </w:p>
    <w:p w14:paraId="08021D1E" w14:textId="77777777" w:rsidR="00CD0C66" w:rsidRDefault="00000000">
      <w:pPr>
        <w:pStyle w:val="Corpsdetexte"/>
        <w:spacing w:after="120" w:line="276" w:lineRule="auto"/>
        <w:ind w:left="262"/>
        <w:rPr>
          <w:color w:val="21B6E7"/>
          <w:sz w:val="22"/>
          <w:szCs w:val="22"/>
        </w:rPr>
      </w:pPr>
      <w:r>
        <w:rPr>
          <w:color w:val="21B6E7"/>
          <w:sz w:val="22"/>
          <w:szCs w:val="22"/>
        </w:rPr>
        <w:t>En candidatant à l’incubateur, vous vous engagez à suivre avec assiduité le processus d’accompagnement et vous rendre disponible selon une fréquence moyenne de 2 jours par semaine a minima.</w:t>
      </w:r>
    </w:p>
    <w:p w14:paraId="5423B082" w14:textId="77777777" w:rsidR="00CD0C66" w:rsidRDefault="00000000">
      <w:pPr>
        <w:pStyle w:val="Corpsdetexte"/>
        <w:numPr>
          <w:ilvl w:val="0"/>
          <w:numId w:val="2"/>
        </w:numPr>
        <w:spacing w:after="120" w:line="360" w:lineRule="auto"/>
        <w:rPr>
          <w:rFonts w:ascii="Quicksand Bold" w:hAnsi="Quicksand Bold"/>
        </w:rPr>
      </w:pPr>
      <w:r>
        <w:rPr>
          <w:rFonts w:ascii="Quicksand Bold" w:hAnsi="Quicksand Bold"/>
        </w:rPr>
        <w:t xml:space="preserve">Prévoyez-vous un travail à plein temps sur le projet ? Ou avez-vous des activités en cours (emploi, études, </w:t>
      </w:r>
      <w:proofErr w:type="gramStart"/>
      <w:r>
        <w:rPr>
          <w:rFonts w:ascii="Quicksand Bold" w:hAnsi="Quicksand Bold"/>
        </w:rPr>
        <w:t>bénévolat,…</w:t>
      </w:r>
      <w:proofErr w:type="gramEnd"/>
      <w:r>
        <w:rPr>
          <w:rFonts w:ascii="Quicksand Bold" w:hAnsi="Quicksand Bold"/>
        </w:rPr>
        <w:t xml:space="preserve">) ? Si oui : nombre d’heures par semaine : </w:t>
      </w:r>
    </w:p>
    <w:p w14:paraId="7837564C" w14:textId="77777777" w:rsidR="00CD0C66" w:rsidRDefault="00CD0C66">
      <w:pPr>
        <w:spacing w:after="120"/>
        <w:ind w:left="262"/>
      </w:pPr>
    </w:p>
    <w:p w14:paraId="7DF69119" w14:textId="77777777" w:rsidR="00CD0C66" w:rsidRDefault="00000000">
      <w:pPr>
        <w:pStyle w:val="Corpsdetexte"/>
        <w:numPr>
          <w:ilvl w:val="0"/>
          <w:numId w:val="2"/>
        </w:numPr>
        <w:spacing w:after="120" w:line="360" w:lineRule="auto"/>
      </w:pPr>
      <w:r>
        <w:rPr>
          <w:rFonts w:ascii="Quicksand Bold" w:hAnsi="Quicksand Bold"/>
        </w:rPr>
        <w:t xml:space="preserve">Quel est votre statut actuel ? </w:t>
      </w:r>
      <w:r>
        <w:rPr>
          <w:i/>
          <w:iCs/>
        </w:rPr>
        <w:t>(</w:t>
      </w:r>
      <w:proofErr w:type="gramStart"/>
      <w:r>
        <w:rPr>
          <w:i/>
          <w:iCs/>
        </w:rPr>
        <w:t>cochez</w:t>
      </w:r>
      <w:proofErr w:type="gramEnd"/>
      <w:r>
        <w:rPr>
          <w:i/>
          <w:iCs/>
        </w:rPr>
        <w:t xml:space="preserve"> la case correspondante)</w:t>
      </w:r>
    </w:p>
    <w:p w14:paraId="77297712" w14:textId="77777777" w:rsidR="00CD0C66" w:rsidRDefault="00000000">
      <w:pPr>
        <w:pStyle w:val="TableParagraph"/>
        <w:suppressAutoHyphens w:val="0"/>
        <w:spacing w:after="120"/>
        <w:ind w:left="981"/>
      </w:pPr>
      <w:r>
        <w:rPr>
          <w:rFonts w:ascii="MS Gothic" w:eastAsia="MS Gothic" w:hAnsi="MS Gothic"/>
          <w:sz w:val="20"/>
        </w:rPr>
        <w:t>☐</w:t>
      </w:r>
      <w:r>
        <w:rPr>
          <w:rFonts w:ascii="Quicksand Book" w:hAnsi="Quicksand Book"/>
          <w:sz w:val="20"/>
        </w:rPr>
        <w:t xml:space="preserve"> </w:t>
      </w:r>
      <w:r>
        <w:rPr>
          <w:rFonts w:ascii="Quicksand Book" w:hAnsi="Quicksand Book"/>
        </w:rPr>
        <w:t>En CDD à temps plein</w:t>
      </w:r>
    </w:p>
    <w:p w14:paraId="0CC9EBA6" w14:textId="77777777" w:rsidR="00CD0C66" w:rsidRDefault="00000000">
      <w:pPr>
        <w:pStyle w:val="TableParagraph"/>
        <w:suppressAutoHyphens w:val="0"/>
        <w:spacing w:after="120"/>
        <w:ind w:left="981"/>
      </w:pPr>
      <w:r>
        <w:rPr>
          <w:rFonts w:ascii="Segoe UI Symbol" w:eastAsia="MS Gothic" w:hAnsi="Segoe UI Symbol" w:cs="Segoe UI Symbol"/>
          <w:sz w:val="20"/>
        </w:rPr>
        <w:t>☐</w:t>
      </w:r>
      <w:r>
        <w:rPr>
          <w:rFonts w:ascii="Quicksand Book" w:hAnsi="Quicksand Book"/>
          <w:sz w:val="20"/>
        </w:rPr>
        <w:t xml:space="preserve"> </w:t>
      </w:r>
      <w:r>
        <w:rPr>
          <w:rFonts w:ascii="Quicksand Book" w:hAnsi="Quicksand Book"/>
        </w:rPr>
        <w:t>En CDD à temps partiel</w:t>
      </w:r>
    </w:p>
    <w:p w14:paraId="3961E764" w14:textId="77777777" w:rsidR="00CD0C66" w:rsidRDefault="00000000">
      <w:pPr>
        <w:pStyle w:val="TableParagraph"/>
        <w:suppressAutoHyphens w:val="0"/>
        <w:spacing w:after="120"/>
        <w:ind w:left="981"/>
      </w:pPr>
      <w:r>
        <w:rPr>
          <w:rFonts w:ascii="Segoe UI Symbol" w:eastAsia="MS Gothic" w:hAnsi="Segoe UI Symbol" w:cs="Segoe UI Symbol"/>
          <w:sz w:val="20"/>
        </w:rPr>
        <w:t>☐</w:t>
      </w:r>
      <w:r>
        <w:rPr>
          <w:rFonts w:ascii="Quicksand Book" w:hAnsi="Quicksand Book"/>
          <w:sz w:val="20"/>
        </w:rPr>
        <w:t xml:space="preserve"> </w:t>
      </w:r>
      <w:r>
        <w:rPr>
          <w:rFonts w:ascii="Quicksand Book" w:hAnsi="Quicksand Book"/>
        </w:rPr>
        <w:t>En CDI à temps plein</w:t>
      </w:r>
    </w:p>
    <w:p w14:paraId="7BF6C7FB" w14:textId="77777777" w:rsidR="00CD0C66" w:rsidRDefault="00000000">
      <w:pPr>
        <w:pStyle w:val="TableParagraph"/>
        <w:suppressAutoHyphens w:val="0"/>
        <w:spacing w:after="120"/>
        <w:ind w:left="981"/>
      </w:pPr>
      <w:r>
        <w:rPr>
          <w:rFonts w:ascii="Segoe UI Symbol" w:eastAsia="MS Gothic" w:hAnsi="Segoe UI Symbol" w:cs="Segoe UI Symbol"/>
          <w:sz w:val="20"/>
        </w:rPr>
        <w:t>☐</w:t>
      </w:r>
      <w:r>
        <w:rPr>
          <w:rFonts w:ascii="Quicksand Book" w:hAnsi="Quicksand Book"/>
          <w:sz w:val="20"/>
        </w:rPr>
        <w:t xml:space="preserve"> </w:t>
      </w:r>
      <w:r>
        <w:rPr>
          <w:rFonts w:ascii="Quicksand Book" w:hAnsi="Quicksand Book"/>
        </w:rPr>
        <w:t>En CDI à temps partiel</w:t>
      </w:r>
    </w:p>
    <w:p w14:paraId="4562F486" w14:textId="77777777" w:rsidR="00CD0C66" w:rsidRDefault="00000000">
      <w:pPr>
        <w:pStyle w:val="TableParagraph"/>
        <w:suppressAutoHyphens w:val="0"/>
        <w:spacing w:after="120"/>
        <w:ind w:left="981"/>
      </w:pPr>
      <w:r>
        <w:rPr>
          <w:rFonts w:ascii="Segoe UI Symbol" w:eastAsia="MS Gothic" w:hAnsi="Segoe UI Symbol" w:cs="Segoe UI Symbol"/>
          <w:sz w:val="20"/>
        </w:rPr>
        <w:t>☐</w:t>
      </w:r>
      <w:r>
        <w:rPr>
          <w:rFonts w:ascii="Quicksand Book" w:hAnsi="Quicksand Book"/>
          <w:sz w:val="20"/>
        </w:rPr>
        <w:t xml:space="preserve"> </w:t>
      </w:r>
      <w:r>
        <w:rPr>
          <w:rFonts w:ascii="Quicksand Book" w:hAnsi="Quicksand Book"/>
        </w:rPr>
        <w:t>En contrat aidé</w:t>
      </w:r>
    </w:p>
    <w:p w14:paraId="004B9AC4" w14:textId="77777777" w:rsidR="00CD0C66" w:rsidRDefault="00000000">
      <w:pPr>
        <w:pStyle w:val="TableParagraph"/>
        <w:suppressAutoHyphens w:val="0"/>
        <w:spacing w:after="120"/>
        <w:ind w:left="981"/>
      </w:pPr>
      <w:r>
        <w:rPr>
          <w:rFonts w:ascii="Segoe UI Symbol" w:eastAsia="MS Gothic" w:hAnsi="Segoe UI Symbol" w:cs="Segoe UI Symbol"/>
          <w:sz w:val="20"/>
        </w:rPr>
        <w:t>☐</w:t>
      </w:r>
      <w:r>
        <w:rPr>
          <w:rFonts w:ascii="Quicksand Book" w:hAnsi="Quicksand Book"/>
          <w:sz w:val="20"/>
        </w:rPr>
        <w:t xml:space="preserve"> </w:t>
      </w:r>
      <w:r>
        <w:rPr>
          <w:rFonts w:ascii="Quicksand Book" w:hAnsi="Quicksand Book"/>
        </w:rPr>
        <w:t>En recherche d’emploi indemnisée</w:t>
      </w:r>
    </w:p>
    <w:p w14:paraId="6F7CFBC3" w14:textId="77777777" w:rsidR="00CD0C66" w:rsidRDefault="00000000">
      <w:pPr>
        <w:pStyle w:val="TableParagraph"/>
        <w:suppressAutoHyphens w:val="0"/>
        <w:spacing w:after="120"/>
        <w:ind w:left="981"/>
      </w:pPr>
      <w:r>
        <w:rPr>
          <w:rFonts w:ascii="Segoe UI Symbol" w:eastAsia="MS Gothic" w:hAnsi="Segoe UI Symbol" w:cs="Segoe UI Symbol"/>
          <w:sz w:val="20"/>
        </w:rPr>
        <w:t>☐</w:t>
      </w:r>
      <w:r>
        <w:rPr>
          <w:rFonts w:ascii="Quicksand Book" w:hAnsi="Quicksand Book"/>
          <w:sz w:val="20"/>
        </w:rPr>
        <w:t xml:space="preserve"> </w:t>
      </w:r>
      <w:r>
        <w:rPr>
          <w:rFonts w:ascii="Quicksand Book" w:hAnsi="Quicksand Book"/>
        </w:rPr>
        <w:t>En recherche d’emploi non indemnisée</w:t>
      </w:r>
    </w:p>
    <w:p w14:paraId="28D34847" w14:textId="77777777" w:rsidR="00CD0C66" w:rsidRDefault="00000000">
      <w:pPr>
        <w:pStyle w:val="TableParagraph"/>
        <w:suppressAutoHyphens w:val="0"/>
        <w:spacing w:after="120"/>
        <w:ind w:left="981"/>
      </w:pPr>
      <w:r>
        <w:rPr>
          <w:rFonts w:ascii="Segoe UI Symbol" w:eastAsia="MS Gothic" w:hAnsi="Segoe UI Symbol" w:cs="Segoe UI Symbol"/>
          <w:sz w:val="20"/>
        </w:rPr>
        <w:t>☐</w:t>
      </w:r>
      <w:r>
        <w:rPr>
          <w:rFonts w:ascii="Quicksand Book" w:hAnsi="Quicksand Book"/>
          <w:sz w:val="20"/>
        </w:rPr>
        <w:t xml:space="preserve"> </w:t>
      </w:r>
      <w:r>
        <w:rPr>
          <w:rFonts w:ascii="Quicksand Book" w:hAnsi="Quicksand Book"/>
        </w:rPr>
        <w:t>Allocataire de minimas sociaux</w:t>
      </w:r>
    </w:p>
    <w:p w14:paraId="4C8884F6" w14:textId="77777777" w:rsidR="00CD0C66" w:rsidRDefault="00000000">
      <w:pPr>
        <w:pStyle w:val="TableParagraph"/>
        <w:suppressAutoHyphens w:val="0"/>
        <w:spacing w:after="120"/>
        <w:ind w:left="981"/>
      </w:pPr>
      <w:r>
        <w:rPr>
          <w:rFonts w:ascii="Segoe UI Symbol" w:eastAsia="MS Gothic" w:hAnsi="Segoe UI Symbol" w:cs="Segoe UI Symbol"/>
          <w:sz w:val="20"/>
        </w:rPr>
        <w:t>☐</w:t>
      </w:r>
      <w:r>
        <w:rPr>
          <w:rFonts w:ascii="Quicksand Book" w:hAnsi="Quicksand Book"/>
          <w:sz w:val="20"/>
        </w:rPr>
        <w:t xml:space="preserve"> </w:t>
      </w:r>
      <w:r>
        <w:rPr>
          <w:rFonts w:ascii="Quicksand Book" w:hAnsi="Quicksand Book"/>
        </w:rPr>
        <w:t>Bénéficiaire d’une autre allocation</w:t>
      </w:r>
    </w:p>
    <w:p w14:paraId="2C61C1E9" w14:textId="77777777" w:rsidR="00CD0C66" w:rsidRDefault="00000000">
      <w:pPr>
        <w:pStyle w:val="TableParagraph"/>
        <w:suppressAutoHyphens w:val="0"/>
        <w:spacing w:after="120"/>
        <w:ind w:left="981"/>
      </w:pPr>
      <w:r>
        <w:rPr>
          <w:rFonts w:ascii="Segoe UI Symbol" w:eastAsia="MS Gothic" w:hAnsi="Segoe UI Symbol" w:cs="Segoe UI Symbol"/>
          <w:sz w:val="20"/>
        </w:rPr>
        <w:t>☐</w:t>
      </w:r>
      <w:r>
        <w:rPr>
          <w:rFonts w:ascii="Quicksand Book" w:hAnsi="Quicksand Book"/>
          <w:sz w:val="20"/>
        </w:rPr>
        <w:t xml:space="preserve"> </w:t>
      </w:r>
      <w:proofErr w:type="spellStart"/>
      <w:r>
        <w:rPr>
          <w:rFonts w:ascii="Quicksand Book" w:hAnsi="Quicksand Book"/>
        </w:rPr>
        <w:t>Retraité.e</w:t>
      </w:r>
      <w:proofErr w:type="spellEnd"/>
    </w:p>
    <w:p w14:paraId="3D58DABE" w14:textId="77777777" w:rsidR="00CD0C66" w:rsidRDefault="00000000">
      <w:pPr>
        <w:pStyle w:val="TableParagraph"/>
        <w:suppressAutoHyphens w:val="0"/>
        <w:spacing w:after="120"/>
        <w:ind w:left="981"/>
      </w:pPr>
      <w:r>
        <w:rPr>
          <w:rFonts w:ascii="Segoe UI Symbol" w:eastAsia="MS Gothic" w:hAnsi="Segoe UI Symbol" w:cs="Segoe UI Symbol"/>
          <w:sz w:val="20"/>
        </w:rPr>
        <w:t>☐</w:t>
      </w:r>
      <w:r>
        <w:rPr>
          <w:rFonts w:ascii="Quicksand Book" w:hAnsi="Quicksand Book"/>
          <w:sz w:val="20"/>
        </w:rPr>
        <w:t xml:space="preserve"> </w:t>
      </w:r>
      <w:r>
        <w:rPr>
          <w:rFonts w:ascii="Quicksand Book" w:hAnsi="Quicksand Book"/>
        </w:rPr>
        <w:t>Autre</w:t>
      </w:r>
    </w:p>
    <w:p w14:paraId="14CC6F5C" w14:textId="77777777" w:rsidR="00CD0C66" w:rsidRDefault="00CD0C66">
      <w:pPr>
        <w:spacing w:after="120"/>
        <w:ind w:left="262"/>
      </w:pPr>
    </w:p>
    <w:p w14:paraId="01D8E914" w14:textId="77777777" w:rsidR="00CD0C66" w:rsidRDefault="00000000">
      <w:pPr>
        <w:pStyle w:val="Corpsdetexte"/>
        <w:numPr>
          <w:ilvl w:val="0"/>
          <w:numId w:val="2"/>
        </w:numPr>
        <w:spacing w:after="120" w:line="360" w:lineRule="auto"/>
      </w:pPr>
      <w:r>
        <w:rPr>
          <w:rFonts w:ascii="Quicksand Bold" w:hAnsi="Quicksand Bold"/>
        </w:rPr>
        <w:t>Si "en recherche d'emploi indemnisée", quel est le nombre de mois d'indemnités restants ?</w:t>
      </w:r>
    </w:p>
    <w:p w14:paraId="797250C5" w14:textId="77777777" w:rsidR="00CD0C66" w:rsidRDefault="00CD0C66">
      <w:pPr>
        <w:spacing w:after="120"/>
        <w:ind w:left="262"/>
      </w:pPr>
    </w:p>
    <w:p w14:paraId="319191BA" w14:textId="77777777" w:rsidR="00CD0C66" w:rsidRDefault="00000000">
      <w:pPr>
        <w:spacing w:after="120"/>
        <w:ind w:left="262"/>
      </w:pPr>
      <w:r>
        <w:rPr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3A1C51" wp14:editId="695D2EE2">
                <wp:simplePos x="0" y="0"/>
                <wp:positionH relativeFrom="margin">
                  <wp:align>left</wp:align>
                </wp:positionH>
                <wp:positionV relativeFrom="paragraph">
                  <wp:posOffset>173717</wp:posOffset>
                </wp:positionV>
                <wp:extent cx="3444243" cy="1403988"/>
                <wp:effectExtent l="0" t="0" r="0" b="5712"/>
                <wp:wrapSquare wrapText="bothSides"/>
                <wp:docPr id="131688313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3" cy="1403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281012F" w14:textId="77777777" w:rsidR="00CD0C66" w:rsidRDefault="00000000">
                            <w:pPr>
                              <w:rPr>
                                <w:rFonts w:ascii="Quicksand Bold" w:hAnsi="Quicksand Bold"/>
                                <w:color w:val="21B6E7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Quicksand Bold" w:hAnsi="Quicksand Bold"/>
                                <w:color w:val="21B6E7"/>
                                <w:sz w:val="40"/>
                                <w:szCs w:val="40"/>
                              </w:rPr>
                              <w:t xml:space="preserve">VOUS </w:t>
                            </w:r>
                          </w:p>
                          <w:p w14:paraId="7A171FAB" w14:textId="77777777" w:rsidR="00CD0C66" w:rsidRDefault="00000000">
                            <w:pPr>
                              <w:rPr>
                                <w:rFonts w:ascii="Quicksand Bold" w:hAnsi="Quicksand Bold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Quicksand Bold" w:hAnsi="Quicksand Bold"/>
                                <w:color w:val="000000"/>
                                <w:sz w:val="40"/>
                                <w:szCs w:val="40"/>
                              </w:rPr>
                              <w:t>ET VOTRE PROJET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A1C51" id="_x0000_s1034" type="#_x0000_t202" style="position:absolute;left:0;text-align:left;margin-left:0;margin-top:13.7pt;width:271.2pt;height:110.55pt;z-index:2516879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" filled="f" stroked="f">
                <v:textbox style="mso-fit-shape-to-text:t">
                  <w:txbxContent>
                    <w:p w14:paraId="1281012F" w14:textId="77777777" w:rsidR="00CD0C66" w:rsidRDefault="00000000">
                      <w:pPr>
                        <w:rPr>
                          <w:rFonts w:ascii="Quicksand Bold" w:hAnsi="Quicksand Bold"/>
                          <w:color w:val="21B6E7"/>
                          <w:sz w:val="40"/>
                          <w:szCs w:val="40"/>
                        </w:rPr>
                      </w:pPr>
                      <w:r>
                        <w:rPr>
                          <w:rFonts w:ascii="Quicksand Bold" w:hAnsi="Quicksand Bold"/>
                          <w:color w:val="21B6E7"/>
                          <w:sz w:val="40"/>
                          <w:szCs w:val="40"/>
                        </w:rPr>
                        <w:t xml:space="preserve">VOUS </w:t>
                      </w:r>
                    </w:p>
                    <w:p w14:paraId="7A171FAB" w14:textId="77777777" w:rsidR="00CD0C66" w:rsidRDefault="00000000">
                      <w:pPr>
                        <w:rPr>
                          <w:rFonts w:ascii="Quicksand Bold" w:hAnsi="Quicksand Bold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Quicksand Bold" w:hAnsi="Quicksand Bold"/>
                          <w:color w:val="000000"/>
                          <w:sz w:val="40"/>
                          <w:szCs w:val="40"/>
                        </w:rPr>
                        <w:t>ET VOTRE PROJET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90563A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1448B7C1" w14:textId="77777777" w:rsidR="00CD0C66" w:rsidRDefault="00CD0C66">
      <w:pPr>
        <w:spacing w:after="120"/>
        <w:ind w:left="262"/>
        <w:rPr>
          <w:sz w:val="20"/>
          <w:szCs w:val="20"/>
        </w:rPr>
      </w:pPr>
    </w:p>
    <w:p w14:paraId="44BE21EF" w14:textId="77777777" w:rsidR="00CD0C66" w:rsidRDefault="00CD0C66">
      <w:pPr>
        <w:spacing w:after="120"/>
        <w:ind w:left="261"/>
        <w:rPr>
          <w:rFonts w:ascii="Quicksand Bold" w:hAnsi="Quicksand Bold"/>
          <w:sz w:val="36"/>
          <w:szCs w:val="36"/>
        </w:rPr>
      </w:pPr>
    </w:p>
    <w:p w14:paraId="4D2897DA" w14:textId="77777777" w:rsidR="00CD0C66" w:rsidRDefault="00000000">
      <w:pPr>
        <w:pStyle w:val="Paragraphedeliste"/>
        <w:numPr>
          <w:ilvl w:val="0"/>
          <w:numId w:val="2"/>
        </w:numPr>
        <w:spacing w:after="120"/>
      </w:pPr>
      <w:r>
        <w:rPr>
          <w:rFonts w:ascii="Quicksand Bold" w:hAnsi="Quicksand Bold"/>
          <w:sz w:val="20"/>
          <w:szCs w:val="20"/>
        </w:rPr>
        <w:t>Un petit mot sur vous, votre parcours, la naissance de votre projet :</w:t>
      </w:r>
      <w:r>
        <w:rPr>
          <w:rFonts w:ascii="Quicksand" w:hAnsi="Quicksand"/>
          <w:sz w:val="20"/>
          <w:szCs w:val="20"/>
        </w:rPr>
        <w:t xml:space="preserve"> </w:t>
      </w:r>
      <w:r>
        <w:rPr>
          <w:rFonts w:ascii="Quicksand" w:hAnsi="Quicksand"/>
        </w:rPr>
        <w:br/>
      </w:r>
      <w:r>
        <w:rPr>
          <w:i/>
          <w:iCs/>
          <w:sz w:val="18"/>
          <w:szCs w:val="18"/>
        </w:rPr>
        <w:t>(max. 1000 caractères)</w:t>
      </w:r>
    </w:p>
    <w:p w14:paraId="295671B8" w14:textId="77777777" w:rsidR="00CD0C66" w:rsidRDefault="00000000">
      <w:pPr>
        <w:pStyle w:val="NormalWeb"/>
        <w:rPr>
          <w:rFonts w:ascii="Calibri" w:hAnsi="Calibri" w:cs="Calibri"/>
          <w:color w:val="FFFFFF"/>
          <w:sz w:val="20"/>
          <w:szCs w:val="20"/>
        </w:rPr>
      </w:pPr>
      <w:r>
        <w:rPr>
          <w:rFonts w:ascii="Calibri" w:hAnsi="Calibri" w:cs="Calibri"/>
          <w:color w:val="FFFFFF"/>
          <w:sz w:val="20"/>
          <w:szCs w:val="20"/>
        </w:rPr>
        <w:t xml:space="preserve">Lorem </w:t>
      </w:r>
    </w:p>
    <w:p w14:paraId="74556C6B" w14:textId="77777777" w:rsidR="00CD0C66" w:rsidRDefault="00CD0C66">
      <w:pPr>
        <w:pStyle w:val="NormalWeb"/>
        <w:rPr>
          <w:rFonts w:ascii="Calibri" w:hAnsi="Calibri" w:cs="Calibri"/>
          <w:color w:val="FFFFFF"/>
          <w:sz w:val="20"/>
          <w:szCs w:val="20"/>
        </w:rPr>
      </w:pPr>
    </w:p>
    <w:p w14:paraId="0C2D3724" w14:textId="77777777" w:rsidR="00CD0C66" w:rsidRDefault="00CD0C66">
      <w:pPr>
        <w:pStyle w:val="NormalWeb"/>
        <w:rPr>
          <w:rFonts w:ascii="Calibri" w:hAnsi="Calibri" w:cs="Calibri"/>
          <w:color w:val="FFFFFF"/>
          <w:sz w:val="20"/>
          <w:szCs w:val="20"/>
        </w:rPr>
      </w:pPr>
    </w:p>
    <w:p w14:paraId="3DA913B4" w14:textId="77777777" w:rsidR="00CD0C66" w:rsidRDefault="00CD0C66">
      <w:pPr>
        <w:pStyle w:val="NormalWeb"/>
        <w:rPr>
          <w:rFonts w:ascii="Calibri" w:hAnsi="Calibri" w:cs="Calibri"/>
          <w:color w:val="FFFFFF"/>
          <w:sz w:val="20"/>
          <w:szCs w:val="20"/>
        </w:rPr>
      </w:pPr>
    </w:p>
    <w:p w14:paraId="1A65C000" w14:textId="77777777" w:rsidR="00CD0C66" w:rsidRDefault="00CD0C66">
      <w:pPr>
        <w:pStyle w:val="NormalWeb"/>
        <w:rPr>
          <w:rFonts w:ascii="Calibri" w:hAnsi="Calibri" w:cs="Calibri"/>
          <w:color w:val="FFFFFF"/>
          <w:sz w:val="20"/>
          <w:szCs w:val="20"/>
        </w:rPr>
      </w:pPr>
    </w:p>
    <w:p w14:paraId="4C839126" w14:textId="77777777" w:rsidR="00CD0C66" w:rsidRDefault="00000000">
      <w:pPr>
        <w:pStyle w:val="Corpsdetexte"/>
        <w:numPr>
          <w:ilvl w:val="0"/>
          <w:numId w:val="2"/>
        </w:numPr>
        <w:spacing w:after="120" w:line="360" w:lineRule="auto"/>
      </w:pPr>
      <w:r>
        <w:rPr>
          <w:rFonts w:ascii="Quicksand Bold" w:hAnsi="Quicksand Bold"/>
        </w:rPr>
        <w:t>Quels sont vos ambitions et objectifs personnels à travers la réalisation de ce projet ?</w:t>
      </w:r>
      <w:r>
        <w:rPr>
          <w:rFonts w:ascii="Quicksand" w:hAnsi="Quicksand"/>
          <w:sz w:val="22"/>
          <w:szCs w:val="22"/>
        </w:rPr>
        <w:t xml:space="preserve"> </w:t>
      </w:r>
      <w:r>
        <w:rPr>
          <w:rFonts w:ascii="Quicksand" w:hAnsi="Quicksand"/>
          <w:sz w:val="22"/>
          <w:szCs w:val="22"/>
        </w:rPr>
        <w:br/>
      </w:r>
      <w:r>
        <w:rPr>
          <w:i/>
          <w:iCs/>
          <w:sz w:val="18"/>
          <w:szCs w:val="18"/>
        </w:rPr>
        <w:t>(</w:t>
      </w:r>
      <w:proofErr w:type="gramStart"/>
      <w:r>
        <w:rPr>
          <w:i/>
          <w:iCs/>
          <w:sz w:val="18"/>
          <w:szCs w:val="18"/>
        </w:rPr>
        <w:t>max.</w:t>
      </w:r>
      <w:proofErr w:type="gramEnd"/>
      <w:r>
        <w:rPr>
          <w:i/>
          <w:iCs/>
          <w:sz w:val="18"/>
          <w:szCs w:val="18"/>
        </w:rPr>
        <w:t xml:space="preserve"> 1000 caractères)</w:t>
      </w:r>
    </w:p>
    <w:p w14:paraId="6E642DC7" w14:textId="77777777" w:rsidR="00CD0C66" w:rsidRDefault="00000000">
      <w:pPr>
        <w:pStyle w:val="NormalWeb"/>
        <w:rPr>
          <w:rFonts w:ascii="Calibri" w:hAnsi="Calibri" w:cs="Calibri"/>
          <w:color w:val="FFFFFF"/>
          <w:sz w:val="20"/>
          <w:szCs w:val="20"/>
        </w:rPr>
      </w:pPr>
      <w:r>
        <w:rPr>
          <w:rFonts w:ascii="Calibri" w:hAnsi="Calibri" w:cs="Calibri"/>
          <w:color w:val="FFFFFF"/>
          <w:sz w:val="20"/>
          <w:szCs w:val="20"/>
        </w:rPr>
        <w:t xml:space="preserve">Lorem </w:t>
      </w:r>
    </w:p>
    <w:p w14:paraId="143D165E" w14:textId="77777777" w:rsidR="00CD0C66" w:rsidRDefault="00CD0C66">
      <w:pPr>
        <w:pStyle w:val="NormalWeb"/>
        <w:rPr>
          <w:rFonts w:ascii="Calibri" w:hAnsi="Calibri" w:cs="Calibri"/>
          <w:color w:val="FFFFFF"/>
          <w:sz w:val="20"/>
          <w:szCs w:val="20"/>
        </w:rPr>
      </w:pPr>
    </w:p>
    <w:p w14:paraId="068FDD5B" w14:textId="77777777" w:rsidR="00CD0C66" w:rsidRDefault="00CD0C66">
      <w:pPr>
        <w:pStyle w:val="NormalWeb"/>
        <w:rPr>
          <w:rFonts w:ascii="Calibri" w:hAnsi="Calibri" w:cs="Calibri"/>
          <w:color w:val="FFFFFF"/>
          <w:sz w:val="20"/>
          <w:szCs w:val="20"/>
        </w:rPr>
      </w:pPr>
    </w:p>
    <w:p w14:paraId="582BB14B" w14:textId="77777777" w:rsidR="00CD0C66" w:rsidRDefault="00CD0C66">
      <w:pPr>
        <w:pStyle w:val="NormalWeb"/>
        <w:rPr>
          <w:rFonts w:ascii="Calibri" w:hAnsi="Calibri" w:cs="Calibri"/>
          <w:color w:val="FFFFFF"/>
          <w:sz w:val="20"/>
          <w:szCs w:val="20"/>
        </w:rPr>
      </w:pPr>
    </w:p>
    <w:p w14:paraId="7ECFCC85" w14:textId="77777777" w:rsidR="00541615" w:rsidRDefault="00541615">
      <w:pPr>
        <w:pStyle w:val="NormalWeb"/>
        <w:rPr>
          <w:rFonts w:ascii="Calibri" w:hAnsi="Calibri" w:cs="Calibri"/>
          <w:color w:val="FFFFFF"/>
          <w:sz w:val="20"/>
          <w:szCs w:val="20"/>
        </w:rPr>
      </w:pPr>
    </w:p>
    <w:p w14:paraId="1F3D5DCB" w14:textId="77777777" w:rsidR="00CD0C66" w:rsidRDefault="00000000">
      <w:pPr>
        <w:pStyle w:val="Corpsdetexte"/>
        <w:numPr>
          <w:ilvl w:val="0"/>
          <w:numId w:val="2"/>
        </w:numPr>
        <w:spacing w:after="120" w:line="360" w:lineRule="auto"/>
      </w:pPr>
      <w:r>
        <w:rPr>
          <w:rFonts w:ascii="Quicksand Bold" w:hAnsi="Quicksand Bold"/>
        </w:rPr>
        <w:lastRenderedPageBreak/>
        <w:t>Quelle fonction envisagez-vous au sein de la future entreprise/association ?</w:t>
      </w:r>
      <w:r>
        <w:rPr>
          <w:rFonts w:ascii="Quicksand" w:hAnsi="Quicksand"/>
          <w:sz w:val="22"/>
          <w:szCs w:val="22"/>
        </w:rPr>
        <w:t xml:space="preserve"> </w:t>
      </w:r>
      <w:r>
        <w:rPr>
          <w:rFonts w:ascii="Quicksand Bold" w:hAnsi="Quicksand Bold"/>
        </w:rPr>
        <w:t>Envisagez-vous de vivre de votre projet ?</w:t>
      </w:r>
      <w:r>
        <w:rPr>
          <w:rFonts w:ascii="Quicksand" w:hAnsi="Quicksand"/>
          <w:sz w:val="22"/>
          <w:szCs w:val="22"/>
        </w:rPr>
        <w:t xml:space="preserve"> </w:t>
      </w:r>
      <w:r>
        <w:rPr>
          <w:i/>
          <w:iCs/>
          <w:sz w:val="18"/>
          <w:szCs w:val="18"/>
        </w:rPr>
        <w:t>(</w:t>
      </w:r>
      <w:proofErr w:type="gramStart"/>
      <w:r>
        <w:rPr>
          <w:i/>
          <w:iCs/>
          <w:sz w:val="18"/>
          <w:szCs w:val="18"/>
        </w:rPr>
        <w:t>max.</w:t>
      </w:r>
      <w:proofErr w:type="gramEnd"/>
      <w:r>
        <w:rPr>
          <w:i/>
          <w:iCs/>
          <w:sz w:val="18"/>
          <w:szCs w:val="18"/>
        </w:rPr>
        <w:t xml:space="preserve"> 1000 caractères)</w:t>
      </w:r>
    </w:p>
    <w:p w14:paraId="1043FC88" w14:textId="77777777" w:rsidR="00CD0C66" w:rsidRDefault="00000000">
      <w:pPr>
        <w:pStyle w:val="NormalWeb"/>
        <w:rPr>
          <w:rFonts w:ascii="Calibri" w:hAnsi="Calibri" w:cs="Calibri"/>
          <w:color w:val="FFFFFF"/>
          <w:sz w:val="20"/>
          <w:szCs w:val="20"/>
        </w:rPr>
      </w:pPr>
      <w:r>
        <w:rPr>
          <w:rFonts w:ascii="Calibri" w:hAnsi="Calibri" w:cs="Calibri"/>
          <w:color w:val="FFFFFF"/>
          <w:sz w:val="20"/>
          <w:szCs w:val="20"/>
        </w:rPr>
        <w:t xml:space="preserve">Lorem ipsum </w:t>
      </w:r>
    </w:p>
    <w:p w14:paraId="1B3BA156" w14:textId="77777777" w:rsidR="00CD0C66" w:rsidRDefault="00CD0C66">
      <w:pPr>
        <w:pStyle w:val="NormalWeb"/>
        <w:rPr>
          <w:rFonts w:ascii="Calibri" w:hAnsi="Calibri" w:cs="Calibri"/>
          <w:color w:val="FFFFFF"/>
          <w:sz w:val="20"/>
          <w:szCs w:val="20"/>
        </w:rPr>
      </w:pPr>
    </w:p>
    <w:p w14:paraId="59A90EFF" w14:textId="77777777" w:rsidR="00CD0C66" w:rsidRDefault="00CD0C66">
      <w:pPr>
        <w:pStyle w:val="NormalWeb"/>
        <w:rPr>
          <w:rFonts w:ascii="Calibri" w:hAnsi="Calibri" w:cs="Calibri"/>
          <w:color w:val="FFFFFF"/>
          <w:sz w:val="20"/>
          <w:szCs w:val="20"/>
        </w:rPr>
      </w:pPr>
    </w:p>
    <w:p w14:paraId="45B133AA" w14:textId="77777777" w:rsidR="00CD0C66" w:rsidRDefault="00000000">
      <w:pPr>
        <w:pStyle w:val="NormalWeb"/>
        <w:rPr>
          <w:rFonts w:ascii="Calibri" w:hAnsi="Calibri" w:cs="Calibri"/>
          <w:color w:val="FFFFFF"/>
          <w:sz w:val="20"/>
          <w:szCs w:val="20"/>
        </w:rPr>
      </w:pPr>
      <w:r>
        <w:rPr>
          <w:rFonts w:ascii="Calibri" w:hAnsi="Calibri" w:cs="Calibri"/>
          <w:color w:val="FFFFFF"/>
          <w:sz w:val="20"/>
          <w:szCs w:val="20"/>
        </w:rPr>
        <w:t xml:space="preserve">. </w:t>
      </w:r>
    </w:p>
    <w:p w14:paraId="3A17D13B" w14:textId="77777777" w:rsidR="00CD0C66" w:rsidRDefault="00000000">
      <w:pPr>
        <w:pStyle w:val="Paragraphedeliste"/>
        <w:numPr>
          <w:ilvl w:val="0"/>
          <w:numId w:val="2"/>
        </w:numPr>
        <w:spacing w:after="120"/>
      </w:pPr>
      <w:r>
        <w:rPr>
          <w:rFonts w:ascii="Quicksand Bold" w:hAnsi="Quicksand Bold"/>
          <w:sz w:val="20"/>
          <w:szCs w:val="20"/>
        </w:rPr>
        <w:t>Quels sont vos atouts, vos forces ?</w:t>
      </w:r>
      <w:r>
        <w:rPr>
          <w:i/>
          <w:iCs/>
          <w:sz w:val="18"/>
          <w:szCs w:val="18"/>
        </w:rPr>
        <w:t xml:space="preserve"> (</w:t>
      </w:r>
      <w:proofErr w:type="gramStart"/>
      <w:r>
        <w:rPr>
          <w:i/>
          <w:iCs/>
          <w:sz w:val="18"/>
          <w:szCs w:val="18"/>
        </w:rPr>
        <w:t>max.</w:t>
      </w:r>
      <w:proofErr w:type="gramEnd"/>
      <w:r>
        <w:rPr>
          <w:i/>
          <w:iCs/>
          <w:sz w:val="18"/>
          <w:szCs w:val="18"/>
        </w:rPr>
        <w:t xml:space="preserve"> 700 caractères)</w:t>
      </w:r>
    </w:p>
    <w:p w14:paraId="3EC2A16C" w14:textId="77777777" w:rsidR="00CD0C66" w:rsidRDefault="00CD0C66">
      <w:pPr>
        <w:spacing w:after="120"/>
        <w:rPr>
          <w:rFonts w:ascii="Quicksand" w:hAnsi="Quicksand"/>
        </w:rPr>
      </w:pPr>
    </w:p>
    <w:p w14:paraId="4BB76FAB" w14:textId="77777777" w:rsidR="00CD0C66" w:rsidRDefault="00CD0C66">
      <w:pPr>
        <w:spacing w:after="120"/>
        <w:rPr>
          <w:rFonts w:ascii="Quicksand" w:hAnsi="Quicksand"/>
        </w:rPr>
      </w:pPr>
    </w:p>
    <w:p w14:paraId="5743DF3E" w14:textId="77777777" w:rsidR="00CD0C66" w:rsidRDefault="00CD0C66">
      <w:pPr>
        <w:spacing w:after="120"/>
        <w:ind w:left="261"/>
        <w:rPr>
          <w:rFonts w:ascii="Quicksand" w:hAnsi="Quicksand"/>
        </w:rPr>
      </w:pPr>
    </w:p>
    <w:p w14:paraId="61D82B7B" w14:textId="77777777" w:rsidR="00CD0C66" w:rsidRDefault="00000000">
      <w:pPr>
        <w:pStyle w:val="Paragraphedeliste"/>
        <w:numPr>
          <w:ilvl w:val="0"/>
          <w:numId w:val="2"/>
        </w:numPr>
        <w:spacing w:after="120"/>
      </w:pPr>
      <w:r>
        <w:rPr>
          <w:rFonts w:ascii="Quicksand Bold" w:hAnsi="Quicksand Bold"/>
          <w:sz w:val="20"/>
          <w:szCs w:val="20"/>
        </w:rPr>
        <w:t>Quels sont vos faiblesses, vos freins ?</w:t>
      </w:r>
      <w:r>
        <w:rPr>
          <w:rFonts w:ascii="Quicksand" w:hAnsi="Quicksand"/>
        </w:rPr>
        <w:t xml:space="preserve"> </w:t>
      </w:r>
      <w:r>
        <w:rPr>
          <w:i/>
          <w:iCs/>
          <w:sz w:val="18"/>
          <w:szCs w:val="18"/>
        </w:rPr>
        <w:t>(</w:t>
      </w:r>
      <w:proofErr w:type="gramStart"/>
      <w:r>
        <w:rPr>
          <w:i/>
          <w:iCs/>
          <w:sz w:val="18"/>
          <w:szCs w:val="18"/>
        </w:rPr>
        <w:t>max.</w:t>
      </w:r>
      <w:proofErr w:type="gramEnd"/>
      <w:r>
        <w:rPr>
          <w:i/>
          <w:iCs/>
          <w:sz w:val="18"/>
          <w:szCs w:val="18"/>
        </w:rPr>
        <w:t xml:space="preserve"> 700 caractères)</w:t>
      </w:r>
    </w:p>
    <w:p w14:paraId="3D090558" w14:textId="77777777" w:rsidR="00CD0C66" w:rsidRDefault="00000000">
      <w:pPr>
        <w:pStyle w:val="NormalWeb"/>
        <w:rPr>
          <w:rFonts w:ascii="Calibri" w:hAnsi="Calibri" w:cs="Calibri"/>
          <w:color w:val="FFFFFF"/>
          <w:sz w:val="20"/>
          <w:szCs w:val="20"/>
        </w:rPr>
      </w:pPr>
      <w:r>
        <w:rPr>
          <w:rFonts w:ascii="Calibri" w:hAnsi="Calibri" w:cs="Calibri"/>
          <w:color w:val="FFFFFF"/>
          <w:sz w:val="20"/>
          <w:szCs w:val="20"/>
        </w:rPr>
        <w:t xml:space="preserve">Lorem ipsum </w:t>
      </w:r>
    </w:p>
    <w:p w14:paraId="1E1EDDE2" w14:textId="77777777" w:rsidR="00CD0C66" w:rsidRDefault="00CD0C66">
      <w:pPr>
        <w:pStyle w:val="NormalWeb"/>
        <w:rPr>
          <w:rFonts w:ascii="Calibri" w:hAnsi="Calibri" w:cs="Calibri"/>
          <w:color w:val="FFFFFF"/>
          <w:sz w:val="20"/>
          <w:szCs w:val="20"/>
        </w:rPr>
      </w:pPr>
    </w:p>
    <w:p w14:paraId="2132E392" w14:textId="77777777" w:rsidR="00CD0C66" w:rsidRDefault="00CD0C66">
      <w:pPr>
        <w:pStyle w:val="NormalWeb"/>
        <w:rPr>
          <w:rFonts w:ascii="Quicksand" w:hAnsi="Quicksand"/>
          <w:color w:val="FFFFFF"/>
        </w:rPr>
      </w:pPr>
    </w:p>
    <w:p w14:paraId="385121EB" w14:textId="77777777" w:rsidR="00CD0C66" w:rsidRDefault="00000000">
      <w:pPr>
        <w:pStyle w:val="Corpsdetexte"/>
        <w:numPr>
          <w:ilvl w:val="0"/>
          <w:numId w:val="2"/>
        </w:numPr>
        <w:spacing w:after="120" w:line="360" w:lineRule="auto"/>
      </w:pPr>
      <w:r>
        <w:rPr>
          <w:rFonts w:ascii="Quicksand Bold" w:hAnsi="Quicksand Bold"/>
        </w:rPr>
        <w:t xml:space="preserve">Avez-vous déjà été </w:t>
      </w:r>
      <w:proofErr w:type="spellStart"/>
      <w:proofErr w:type="gramStart"/>
      <w:r>
        <w:rPr>
          <w:rFonts w:ascii="Quicksand Bold" w:hAnsi="Quicksand Bold"/>
        </w:rPr>
        <w:t>accompagné.e</w:t>
      </w:r>
      <w:proofErr w:type="spellEnd"/>
      <w:proofErr w:type="gramEnd"/>
      <w:r>
        <w:rPr>
          <w:rFonts w:ascii="Quicksand Bold" w:hAnsi="Quicksand Bold"/>
        </w:rPr>
        <w:t xml:space="preserve"> par une structure sur votre projet ?   </w:t>
      </w:r>
      <w:r>
        <w:rPr>
          <w:rFonts w:ascii="Quicksand Bold" w:hAnsi="Quicksand Bold"/>
        </w:rPr>
        <w:br/>
        <w:t>Si oui, merci de préciser laquelle.</w:t>
      </w:r>
      <w:r>
        <w:rPr>
          <w:rFonts w:ascii="Quicksand" w:hAnsi="Quicksand"/>
          <w:sz w:val="22"/>
          <w:szCs w:val="22"/>
        </w:rPr>
        <w:t xml:space="preserve"> </w:t>
      </w:r>
      <w:r>
        <w:rPr>
          <w:i/>
          <w:iCs/>
          <w:sz w:val="18"/>
          <w:szCs w:val="18"/>
        </w:rPr>
        <w:t>(</w:t>
      </w:r>
      <w:proofErr w:type="gramStart"/>
      <w:r>
        <w:rPr>
          <w:i/>
          <w:iCs/>
          <w:sz w:val="18"/>
          <w:szCs w:val="18"/>
        </w:rPr>
        <w:t>max.</w:t>
      </w:r>
      <w:proofErr w:type="gramEnd"/>
      <w:r>
        <w:rPr>
          <w:i/>
          <w:iCs/>
          <w:sz w:val="18"/>
          <w:szCs w:val="18"/>
        </w:rPr>
        <w:t xml:space="preserve"> 200 caractères)</w:t>
      </w:r>
    </w:p>
    <w:p w14:paraId="1B8F11F6" w14:textId="77777777" w:rsidR="00CD0C66" w:rsidRDefault="00000000">
      <w:pPr>
        <w:pStyle w:val="NormalWeb"/>
        <w:rPr>
          <w:rFonts w:ascii="Calibri" w:hAnsi="Calibri" w:cs="Calibri"/>
          <w:color w:val="FFFFFF"/>
          <w:sz w:val="20"/>
          <w:szCs w:val="20"/>
        </w:rPr>
      </w:pPr>
      <w:r>
        <w:rPr>
          <w:rFonts w:ascii="Calibri" w:hAnsi="Calibri" w:cs="Calibri"/>
          <w:color w:val="FFFFFF"/>
          <w:sz w:val="20"/>
          <w:szCs w:val="20"/>
        </w:rPr>
        <w:t xml:space="preserve">Lorem ipsum </w:t>
      </w:r>
    </w:p>
    <w:p w14:paraId="5AB0B8D2" w14:textId="77777777" w:rsidR="00CD0C66" w:rsidRDefault="00CD0C66">
      <w:pPr>
        <w:pStyle w:val="NormalWeb"/>
        <w:rPr>
          <w:rFonts w:ascii="Calibri" w:hAnsi="Calibri" w:cs="Calibri"/>
          <w:color w:val="FFFFFF"/>
          <w:sz w:val="20"/>
          <w:szCs w:val="20"/>
        </w:rPr>
      </w:pPr>
    </w:p>
    <w:p w14:paraId="48AF41CE" w14:textId="77777777" w:rsidR="00CD0C66" w:rsidRDefault="00000000">
      <w:pPr>
        <w:pStyle w:val="Corpsdetexte"/>
        <w:numPr>
          <w:ilvl w:val="0"/>
          <w:numId w:val="2"/>
        </w:numPr>
        <w:spacing w:after="120" w:line="360" w:lineRule="auto"/>
      </w:pPr>
      <w:r>
        <w:rPr>
          <w:rFonts w:ascii="Quicksand Bold" w:hAnsi="Quicksand Bold"/>
        </w:rPr>
        <w:t xml:space="preserve">Pensez-vous pouvoir apporter quelque chose aux autres </w:t>
      </w:r>
      <w:proofErr w:type="spellStart"/>
      <w:r>
        <w:rPr>
          <w:rFonts w:ascii="Quicksand Bold" w:hAnsi="Quicksand Bold"/>
        </w:rPr>
        <w:t>entrepreneur∙es</w:t>
      </w:r>
      <w:proofErr w:type="spellEnd"/>
      <w:r>
        <w:rPr>
          <w:rFonts w:ascii="Quicksand Bold" w:hAnsi="Quicksand Bold"/>
        </w:rPr>
        <w:t xml:space="preserve"> de </w:t>
      </w:r>
      <w:proofErr w:type="gramStart"/>
      <w:r>
        <w:rPr>
          <w:rFonts w:ascii="Quicksand Bold" w:hAnsi="Quicksand Bold"/>
        </w:rPr>
        <w:t>la  promotion</w:t>
      </w:r>
      <w:proofErr w:type="gramEnd"/>
      <w:r>
        <w:rPr>
          <w:rFonts w:ascii="Quicksand Bold" w:hAnsi="Quicksand Bold"/>
        </w:rPr>
        <w:t xml:space="preserve"> ?</w:t>
      </w:r>
      <w:r>
        <w:rPr>
          <w:rFonts w:ascii="Quicksand" w:hAnsi="Quicksand"/>
          <w:sz w:val="22"/>
          <w:szCs w:val="22"/>
        </w:rPr>
        <w:t xml:space="preserve"> </w:t>
      </w:r>
      <w:r>
        <w:rPr>
          <w:i/>
          <w:iCs/>
          <w:sz w:val="18"/>
          <w:szCs w:val="18"/>
        </w:rPr>
        <w:t>(</w:t>
      </w:r>
      <w:proofErr w:type="gramStart"/>
      <w:r>
        <w:rPr>
          <w:i/>
          <w:iCs/>
          <w:sz w:val="18"/>
          <w:szCs w:val="18"/>
        </w:rPr>
        <w:t>max.</w:t>
      </w:r>
      <w:proofErr w:type="gramEnd"/>
      <w:r>
        <w:rPr>
          <w:i/>
          <w:iCs/>
          <w:sz w:val="18"/>
          <w:szCs w:val="18"/>
        </w:rPr>
        <w:t xml:space="preserve"> 700 caractères)</w:t>
      </w:r>
    </w:p>
    <w:p w14:paraId="067C5CCC" w14:textId="77777777" w:rsidR="00CD0C66" w:rsidRDefault="00CD0C66">
      <w:pPr>
        <w:pStyle w:val="Corpsdetexte"/>
        <w:spacing w:after="120" w:line="360" w:lineRule="auto"/>
        <w:ind w:left="621"/>
        <w:rPr>
          <w:rFonts w:ascii="Quicksand Bold" w:hAnsi="Quicksand Bold"/>
        </w:rPr>
      </w:pPr>
    </w:p>
    <w:p w14:paraId="6C00B33B" w14:textId="77777777" w:rsidR="00CD0C66" w:rsidRDefault="00CD0C66">
      <w:pPr>
        <w:pStyle w:val="Corpsdetexte"/>
        <w:spacing w:after="120" w:line="360" w:lineRule="auto"/>
        <w:ind w:left="621"/>
        <w:rPr>
          <w:rFonts w:ascii="Quicksand Bold" w:hAnsi="Quicksand Bold"/>
        </w:rPr>
      </w:pPr>
    </w:p>
    <w:p w14:paraId="71E8D651" w14:textId="77777777" w:rsidR="00CD0C66" w:rsidRDefault="00CD0C66">
      <w:pPr>
        <w:pStyle w:val="Corpsdetexte"/>
        <w:spacing w:after="120" w:line="360" w:lineRule="auto"/>
        <w:ind w:left="621"/>
        <w:rPr>
          <w:rFonts w:ascii="Quicksand Bold" w:hAnsi="Quicksand Bold"/>
        </w:rPr>
      </w:pPr>
    </w:p>
    <w:p w14:paraId="0C72D33F" w14:textId="77777777" w:rsidR="00CD0C66" w:rsidRDefault="00CD0C66">
      <w:pPr>
        <w:pStyle w:val="Corpsdetexte"/>
        <w:spacing w:after="120" w:line="360" w:lineRule="auto"/>
        <w:ind w:left="621"/>
        <w:rPr>
          <w:rFonts w:ascii="Quicksand" w:hAnsi="Quicksand"/>
          <w:sz w:val="22"/>
          <w:szCs w:val="22"/>
        </w:rPr>
      </w:pPr>
    </w:p>
    <w:p w14:paraId="2C1EC811" w14:textId="77777777" w:rsidR="00CD0C66" w:rsidRDefault="00CD0C66">
      <w:pPr>
        <w:pStyle w:val="Corpsdetexte"/>
        <w:spacing w:after="120" w:line="360" w:lineRule="auto"/>
        <w:ind w:left="621"/>
        <w:rPr>
          <w:rFonts w:ascii="Quicksand" w:hAnsi="Quicksand"/>
          <w:sz w:val="22"/>
          <w:szCs w:val="22"/>
        </w:rPr>
      </w:pPr>
    </w:p>
    <w:p w14:paraId="33EE0626" w14:textId="77777777" w:rsidR="00CD0C66" w:rsidRDefault="00000000">
      <w:pPr>
        <w:pStyle w:val="Corpsdetexte"/>
        <w:numPr>
          <w:ilvl w:val="0"/>
          <w:numId w:val="2"/>
        </w:numPr>
        <w:spacing w:after="120" w:line="360" w:lineRule="auto"/>
        <w:jc w:val="both"/>
      </w:pPr>
      <w:r>
        <w:rPr>
          <w:rFonts w:ascii="Quicksand Bold" w:hAnsi="Quicksand Bold"/>
        </w:rPr>
        <w:t xml:space="preserve">Informatique : La participation à l'Incubateur va nécessiter d'être </w:t>
      </w:r>
      <w:proofErr w:type="spellStart"/>
      <w:proofErr w:type="gramStart"/>
      <w:r>
        <w:rPr>
          <w:rFonts w:ascii="Quicksand Bold" w:hAnsi="Quicksand Bold"/>
        </w:rPr>
        <w:t>équipé.e</w:t>
      </w:r>
      <w:proofErr w:type="spellEnd"/>
      <w:proofErr w:type="gramEnd"/>
      <w:r>
        <w:rPr>
          <w:rFonts w:ascii="Quicksand Bold" w:hAnsi="Quicksand Bold"/>
        </w:rPr>
        <w:t xml:space="preserve"> d'un ordinateur, et d'avoir des connaissances de base en informatique (réception et envoi de mails, participation à des visioconférences, utilisation d'outils de bureautique). Quelles sont vos compétences dans ce domaine ?</w:t>
      </w:r>
      <w:r>
        <w:rPr>
          <w:rFonts w:ascii="Quicksand" w:hAnsi="Quicksand"/>
          <w:sz w:val="22"/>
          <w:szCs w:val="22"/>
        </w:rPr>
        <w:t xml:space="preserve"> </w:t>
      </w:r>
      <w:r>
        <w:rPr>
          <w:i/>
          <w:iCs/>
          <w:sz w:val="18"/>
          <w:szCs w:val="18"/>
        </w:rPr>
        <w:t>(</w:t>
      </w:r>
      <w:proofErr w:type="gramStart"/>
      <w:r>
        <w:rPr>
          <w:i/>
          <w:iCs/>
          <w:sz w:val="18"/>
          <w:szCs w:val="18"/>
        </w:rPr>
        <w:t>max.</w:t>
      </w:r>
      <w:proofErr w:type="gramEnd"/>
      <w:r>
        <w:rPr>
          <w:i/>
          <w:iCs/>
          <w:sz w:val="18"/>
          <w:szCs w:val="18"/>
        </w:rPr>
        <w:t xml:space="preserve"> 500 caractères)</w:t>
      </w:r>
    </w:p>
    <w:p w14:paraId="4D6EAEB4" w14:textId="77777777" w:rsidR="00CD0C66" w:rsidRDefault="00CD0C66">
      <w:pPr>
        <w:pStyle w:val="Corpsdetexte"/>
        <w:spacing w:after="120" w:line="360" w:lineRule="auto"/>
        <w:rPr>
          <w:rFonts w:ascii="Quicksand" w:hAnsi="Quicksand"/>
          <w:sz w:val="22"/>
          <w:szCs w:val="22"/>
        </w:rPr>
      </w:pPr>
    </w:p>
    <w:p w14:paraId="2A31137F" w14:textId="77777777" w:rsidR="00CD0C66" w:rsidRDefault="00CD0C66">
      <w:pPr>
        <w:pStyle w:val="Corpsdetexte"/>
        <w:spacing w:after="120" w:line="360" w:lineRule="auto"/>
        <w:rPr>
          <w:rFonts w:ascii="Quicksand" w:hAnsi="Quicksand"/>
          <w:sz w:val="22"/>
          <w:szCs w:val="22"/>
        </w:rPr>
      </w:pPr>
    </w:p>
    <w:p w14:paraId="37C5BC63" w14:textId="77777777" w:rsidR="00CD0C66" w:rsidRDefault="00CD0C66">
      <w:pPr>
        <w:pStyle w:val="Corpsdetexte"/>
        <w:spacing w:after="120" w:line="360" w:lineRule="auto"/>
        <w:rPr>
          <w:rFonts w:ascii="Quicksand" w:hAnsi="Quicksand"/>
          <w:sz w:val="22"/>
          <w:szCs w:val="22"/>
        </w:rPr>
      </w:pPr>
    </w:p>
    <w:p w14:paraId="0686415E" w14:textId="77777777" w:rsidR="00541615" w:rsidRDefault="00541615">
      <w:pPr>
        <w:pStyle w:val="Corpsdetexte"/>
        <w:spacing w:after="120" w:line="360" w:lineRule="auto"/>
        <w:rPr>
          <w:rFonts w:ascii="Quicksand" w:hAnsi="Quicksand"/>
          <w:sz w:val="22"/>
          <w:szCs w:val="22"/>
        </w:rPr>
      </w:pPr>
    </w:p>
    <w:p w14:paraId="277E17EE" w14:textId="77777777" w:rsidR="00541615" w:rsidRDefault="00541615">
      <w:pPr>
        <w:pStyle w:val="Corpsdetexte"/>
        <w:spacing w:after="120" w:line="360" w:lineRule="auto"/>
        <w:rPr>
          <w:rFonts w:ascii="Quicksand" w:hAnsi="Quicksand"/>
          <w:sz w:val="22"/>
          <w:szCs w:val="22"/>
        </w:rPr>
      </w:pPr>
    </w:p>
    <w:p w14:paraId="71653D7A" w14:textId="77777777" w:rsidR="00541615" w:rsidRDefault="00541615">
      <w:pPr>
        <w:pStyle w:val="Corpsdetexte"/>
        <w:spacing w:after="120" w:line="360" w:lineRule="auto"/>
        <w:rPr>
          <w:rFonts w:ascii="Quicksand" w:hAnsi="Quicksand"/>
          <w:sz w:val="22"/>
          <w:szCs w:val="22"/>
        </w:rPr>
      </w:pPr>
    </w:p>
    <w:p w14:paraId="63D39214" w14:textId="77777777" w:rsidR="00541615" w:rsidRDefault="00541615">
      <w:pPr>
        <w:pStyle w:val="Corpsdetexte"/>
        <w:spacing w:after="120" w:line="360" w:lineRule="auto"/>
        <w:rPr>
          <w:rFonts w:ascii="Quicksand" w:hAnsi="Quicksand"/>
          <w:sz w:val="22"/>
          <w:szCs w:val="22"/>
        </w:rPr>
      </w:pPr>
    </w:p>
    <w:p w14:paraId="4CEA693B" w14:textId="77777777" w:rsidR="00541615" w:rsidRDefault="00541615">
      <w:pPr>
        <w:pStyle w:val="Corpsdetexte"/>
        <w:spacing w:after="120" w:line="360" w:lineRule="auto"/>
        <w:rPr>
          <w:rFonts w:ascii="Quicksand" w:hAnsi="Quicksand"/>
          <w:sz w:val="22"/>
          <w:szCs w:val="22"/>
        </w:rPr>
      </w:pPr>
    </w:p>
    <w:p w14:paraId="37D90638" w14:textId="77777777" w:rsidR="00CD0C66" w:rsidRDefault="00000000">
      <w:pPr>
        <w:pStyle w:val="Corpsdetexte"/>
        <w:numPr>
          <w:ilvl w:val="0"/>
          <w:numId w:val="2"/>
        </w:numPr>
        <w:spacing w:after="120" w:line="360" w:lineRule="auto"/>
        <w:jc w:val="both"/>
      </w:pPr>
      <w:r>
        <w:rPr>
          <w:spacing w:val="-41"/>
        </w:rPr>
        <w:t xml:space="preserve"> </w:t>
      </w:r>
      <w:r>
        <w:rPr>
          <w:rFonts w:ascii="Quicksand Bold" w:hAnsi="Quicksand Bold"/>
        </w:rPr>
        <w:t>Se lancer dans un projet de création d'entreprise nécessite de pouvoir vivre plusieurs mois sans retombées financières. Pensez-vous que votre situation financière est suffisamment solide pour entamer une démarche de création d'entreprise de minium 18 mois ?</w:t>
      </w:r>
      <w:r>
        <w:rPr>
          <w:rFonts w:ascii="Quicksand" w:hAnsi="Quicksand"/>
          <w:sz w:val="22"/>
          <w:szCs w:val="22"/>
        </w:rPr>
        <w:t xml:space="preserve"> </w:t>
      </w:r>
      <w:r>
        <w:rPr>
          <w:i/>
          <w:iCs/>
          <w:sz w:val="18"/>
          <w:szCs w:val="18"/>
        </w:rPr>
        <w:t>(</w:t>
      </w:r>
      <w:proofErr w:type="gramStart"/>
      <w:r>
        <w:rPr>
          <w:i/>
          <w:iCs/>
          <w:sz w:val="18"/>
          <w:szCs w:val="18"/>
        </w:rPr>
        <w:t>max.</w:t>
      </w:r>
      <w:proofErr w:type="gramEnd"/>
      <w:r>
        <w:rPr>
          <w:i/>
          <w:iCs/>
          <w:sz w:val="18"/>
          <w:szCs w:val="18"/>
        </w:rPr>
        <w:t xml:space="preserve"> 300 caractères)</w:t>
      </w:r>
    </w:p>
    <w:p w14:paraId="1BD06D89" w14:textId="77777777" w:rsidR="00CD0C66" w:rsidRDefault="00CD0C66">
      <w:pPr>
        <w:pStyle w:val="Corpsdetexte"/>
        <w:spacing w:after="120" w:line="360" w:lineRule="auto"/>
      </w:pPr>
    </w:p>
    <w:p w14:paraId="2606D66C" w14:textId="77777777" w:rsidR="00CD0C66" w:rsidRDefault="00CD0C66">
      <w:pPr>
        <w:pStyle w:val="Corpsdetexte"/>
        <w:spacing w:after="120" w:line="360" w:lineRule="auto"/>
      </w:pPr>
    </w:p>
    <w:p w14:paraId="6F5CA2CE" w14:textId="77777777" w:rsidR="00CD0C66" w:rsidRDefault="00CD0C66">
      <w:pPr>
        <w:pStyle w:val="Corpsdetexte"/>
        <w:spacing w:after="120" w:line="360" w:lineRule="auto"/>
      </w:pPr>
    </w:p>
    <w:p w14:paraId="4FDEB42B" w14:textId="77777777" w:rsidR="00CD0C66" w:rsidRDefault="00CD0C66">
      <w:pPr>
        <w:pStyle w:val="Corpsdetexte"/>
        <w:spacing w:after="120" w:line="360" w:lineRule="auto"/>
      </w:pPr>
    </w:p>
    <w:p w14:paraId="2DB2AEDD" w14:textId="77777777" w:rsidR="00CD0C66" w:rsidRDefault="00CD0C66">
      <w:pPr>
        <w:pStyle w:val="Corpsdetexte"/>
        <w:spacing w:after="120" w:line="360" w:lineRule="auto"/>
      </w:pPr>
    </w:p>
    <w:p w14:paraId="3AEB1493" w14:textId="77777777" w:rsidR="00CD0C66" w:rsidRDefault="00000000">
      <w:pPr>
        <w:pStyle w:val="Corpsdetexte"/>
        <w:numPr>
          <w:ilvl w:val="0"/>
          <w:numId w:val="2"/>
        </w:numPr>
        <w:spacing w:after="120" w:line="360" w:lineRule="auto"/>
        <w:rPr>
          <w:rFonts w:ascii="Quicksand Bold" w:hAnsi="Quicksand Bold"/>
        </w:rPr>
      </w:pPr>
      <w:r>
        <w:rPr>
          <w:rFonts w:ascii="Quicksand Bold" w:hAnsi="Quicksand Bold"/>
        </w:rPr>
        <w:t xml:space="preserve">Comment avez-vous connu le réseau </w:t>
      </w:r>
      <w:proofErr w:type="spellStart"/>
      <w:r>
        <w:rPr>
          <w:rFonts w:ascii="Quicksand Bold" w:hAnsi="Quicksand Bold"/>
        </w:rPr>
        <w:t>TAgBZH</w:t>
      </w:r>
      <w:proofErr w:type="spellEnd"/>
      <w:r>
        <w:rPr>
          <w:rFonts w:ascii="Quicksand Bold" w:hAnsi="Quicksand Bold"/>
        </w:rPr>
        <w:t xml:space="preserve"> ? </w:t>
      </w:r>
    </w:p>
    <w:p w14:paraId="67811F65" w14:textId="77777777" w:rsidR="00CD0C66" w:rsidRDefault="00CD0C66">
      <w:pPr>
        <w:pStyle w:val="NormalWeb"/>
        <w:rPr>
          <w:rFonts w:ascii="Calibri" w:hAnsi="Calibri" w:cs="Calibri"/>
          <w:sz w:val="20"/>
          <w:szCs w:val="20"/>
        </w:rPr>
      </w:pPr>
    </w:p>
    <w:p w14:paraId="5F9E5748" w14:textId="77777777" w:rsidR="00CD0C66" w:rsidRDefault="00CD0C66">
      <w:pPr>
        <w:pStyle w:val="NormalWeb"/>
        <w:rPr>
          <w:rFonts w:ascii="Calibri" w:hAnsi="Calibri" w:cs="Calibri"/>
          <w:sz w:val="20"/>
          <w:szCs w:val="20"/>
        </w:rPr>
      </w:pPr>
    </w:p>
    <w:p w14:paraId="58874D15" w14:textId="77777777" w:rsidR="00CD0C66" w:rsidRDefault="00CD0C66">
      <w:pPr>
        <w:pStyle w:val="NormalWeb"/>
        <w:rPr>
          <w:rFonts w:ascii="Calibri" w:hAnsi="Calibri" w:cs="Calibri"/>
          <w:sz w:val="20"/>
          <w:szCs w:val="20"/>
        </w:rPr>
      </w:pPr>
    </w:p>
    <w:p w14:paraId="59A4F5FE" w14:textId="77777777" w:rsidR="00CD0C66" w:rsidRDefault="00CD0C66">
      <w:pPr>
        <w:pStyle w:val="Corpsdetexte"/>
        <w:spacing w:after="120" w:line="360" w:lineRule="auto"/>
        <w:ind w:left="262"/>
      </w:pPr>
    </w:p>
    <w:sectPr w:rsidR="00CD0C66">
      <w:headerReference w:type="default" r:id="rId15"/>
      <w:footerReference w:type="default" r:id="rId16"/>
      <w:pgSz w:w="11910" w:h="16840"/>
      <w:pgMar w:top="780" w:right="660" w:bottom="640" w:left="740" w:header="0" w:footer="4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D13F8" w14:textId="77777777" w:rsidR="00917CCB" w:rsidRDefault="00917CCB">
      <w:r>
        <w:separator/>
      </w:r>
    </w:p>
  </w:endnote>
  <w:endnote w:type="continuationSeparator" w:id="0">
    <w:p w14:paraId="7D4B01E9" w14:textId="77777777" w:rsidR="00917CCB" w:rsidRDefault="00917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Quicksand Book">
    <w:panose1 w:val="02070303000000060000"/>
    <w:charset w:val="00"/>
    <w:family w:val="roman"/>
    <w:notTrueType/>
    <w:pitch w:val="variable"/>
    <w:sig w:usb0="A00000AF" w:usb1="0000000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icksand">
    <w:altName w:val="Cambria"/>
    <w:charset w:val="00"/>
    <w:family w:val="auto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5DAFD" w14:textId="0AD7063C" w:rsidR="00000000" w:rsidRDefault="00621E09">
    <w:pPr>
      <w:pStyle w:val="Pieddepag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DB050B9" wp14:editId="2022DAA5">
          <wp:simplePos x="0" y="0"/>
          <wp:positionH relativeFrom="margin">
            <wp:posOffset>5507355</wp:posOffset>
          </wp:positionH>
          <wp:positionV relativeFrom="paragraph">
            <wp:posOffset>-467995</wp:posOffset>
          </wp:positionV>
          <wp:extent cx="1024255" cy="465455"/>
          <wp:effectExtent l="0" t="0" r="4445" b="0"/>
          <wp:wrapNone/>
          <wp:docPr id="1202205940" name="Image 14" descr="Une image contenant Police, logo, symbole, Graphiqu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4255" cy="4654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6836A4">
      <w:rPr>
        <w:noProof/>
      </w:rPr>
      <w:drawing>
        <wp:anchor distT="0" distB="0" distL="114300" distR="114300" simplePos="0" relativeHeight="251666432" behindDoc="0" locked="0" layoutInCell="1" allowOverlap="1" wp14:anchorId="0E89565F" wp14:editId="0DE4F9C6">
          <wp:simplePos x="0" y="0"/>
          <wp:positionH relativeFrom="column">
            <wp:posOffset>4538980</wp:posOffset>
          </wp:positionH>
          <wp:positionV relativeFrom="paragraph">
            <wp:posOffset>-363220</wp:posOffset>
          </wp:positionV>
          <wp:extent cx="880745" cy="292100"/>
          <wp:effectExtent l="0" t="0" r="0" b="0"/>
          <wp:wrapNone/>
          <wp:docPr id="1604682868" name="Image 41">
            <a:extLst xmlns:a="http://schemas.openxmlformats.org/drawingml/2006/main">
              <a:ext uri="{FF2B5EF4-FFF2-40B4-BE49-F238E27FC236}">
                <a16:creationId xmlns:a16="http://schemas.microsoft.com/office/drawing/2014/main" id="{D3E256EE-3048-4C25-ADA5-0FF7DA0A3C0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4682868" name="Image 41">
                    <a:extLst>
                      <a:ext uri="{FF2B5EF4-FFF2-40B4-BE49-F238E27FC236}">
                        <a16:creationId xmlns:a16="http://schemas.microsoft.com/office/drawing/2014/main" id="{D3E256EE-3048-4C25-ADA5-0FF7DA0A3C0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36A4">
      <w:rPr>
        <w:noProof/>
      </w:rPr>
      <w:drawing>
        <wp:anchor distT="0" distB="0" distL="114300" distR="114300" simplePos="0" relativeHeight="251665408" behindDoc="0" locked="0" layoutInCell="1" allowOverlap="1" wp14:anchorId="438CDACA" wp14:editId="357D4D76">
          <wp:simplePos x="0" y="0"/>
          <wp:positionH relativeFrom="column">
            <wp:posOffset>3436620</wp:posOffset>
          </wp:positionH>
          <wp:positionV relativeFrom="paragraph">
            <wp:posOffset>-381635</wp:posOffset>
          </wp:positionV>
          <wp:extent cx="960120" cy="346075"/>
          <wp:effectExtent l="0" t="0" r="0" b="0"/>
          <wp:wrapNone/>
          <wp:docPr id="1091036895" name="Image 2" descr="Une image contenant texte, clipart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507DB6BF-86FE-E05F-3BE1-415E583B22F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1036895" name="Image 2" descr="Une image contenant texte, clipart&#10;&#10;Description générée automatiquement">
                    <a:extLst>
                      <a:ext uri="{FF2B5EF4-FFF2-40B4-BE49-F238E27FC236}">
                        <a16:creationId xmlns:a16="http://schemas.microsoft.com/office/drawing/2014/main" id="{507DB6BF-86FE-E05F-3BE1-415E583B22F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346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drawing>
        <wp:anchor distT="0" distB="0" distL="114300" distR="114300" simplePos="0" relativeHeight="251663360" behindDoc="0" locked="0" layoutInCell="1" allowOverlap="1" wp14:anchorId="27826826" wp14:editId="37A5F17B">
          <wp:simplePos x="0" y="0"/>
          <wp:positionH relativeFrom="column">
            <wp:posOffset>2522216</wp:posOffset>
          </wp:positionH>
          <wp:positionV relativeFrom="paragraph">
            <wp:posOffset>-447671</wp:posOffset>
          </wp:positionV>
          <wp:extent cx="764538" cy="458471"/>
          <wp:effectExtent l="0" t="0" r="0" b="0"/>
          <wp:wrapNone/>
          <wp:docPr id="1791148133" name="Image 5" descr="Une image contenant texte, clipart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4538" cy="4584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114300" distR="114300" simplePos="0" relativeHeight="251662336" behindDoc="0" locked="0" layoutInCell="1" allowOverlap="1" wp14:anchorId="11D2DF1B" wp14:editId="742DD31F">
          <wp:simplePos x="0" y="0"/>
          <wp:positionH relativeFrom="column">
            <wp:posOffset>1748159</wp:posOffset>
          </wp:positionH>
          <wp:positionV relativeFrom="paragraph">
            <wp:posOffset>-472790</wp:posOffset>
          </wp:positionV>
          <wp:extent cx="542732" cy="547533"/>
          <wp:effectExtent l="0" t="0" r="0" b="4917"/>
          <wp:wrapNone/>
          <wp:docPr id="588366116" name="Image 29" descr="Une image contenant texte, hach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42732" cy="5475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114300" distR="114300" simplePos="0" relativeHeight="251659264" behindDoc="1" locked="0" layoutInCell="1" allowOverlap="1" wp14:anchorId="7A650011" wp14:editId="1D094B7E">
          <wp:simplePos x="0" y="0"/>
          <wp:positionH relativeFrom="column">
            <wp:posOffset>822329</wp:posOffset>
          </wp:positionH>
          <wp:positionV relativeFrom="paragraph">
            <wp:posOffset>-510536</wp:posOffset>
          </wp:positionV>
          <wp:extent cx="795866" cy="714996"/>
          <wp:effectExtent l="0" t="0" r="4234" b="8904"/>
          <wp:wrapNone/>
          <wp:docPr id="1046932878" name="image10.png" descr="Une image contenant texte, Police, logo, Graphiqu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95866" cy="7149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114300" distR="114300" simplePos="0" relativeHeight="251661312" behindDoc="1" locked="0" layoutInCell="1" allowOverlap="1" wp14:anchorId="6A0CA904" wp14:editId="20FAE4C0">
          <wp:simplePos x="0" y="0"/>
          <wp:positionH relativeFrom="margin">
            <wp:posOffset>-19046</wp:posOffset>
          </wp:positionH>
          <wp:positionV relativeFrom="paragraph">
            <wp:posOffset>-582289</wp:posOffset>
          </wp:positionV>
          <wp:extent cx="705304" cy="855183"/>
          <wp:effectExtent l="0" t="0" r="0" b="2067"/>
          <wp:wrapNone/>
          <wp:docPr id="917268171" name="Image 62" descr="Une image contenant texte, Police, capture d’écran, drapeau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5304" cy="85518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61AEEFD4" w14:textId="55E334E2" w:rsidR="00000000" w:rsidRDefault="0000000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8BA4C" w14:textId="77777777" w:rsidR="00000000" w:rsidRDefault="00000000">
    <w:pPr>
      <w:tabs>
        <w:tab w:val="left" w:pos="6508"/>
      </w:tabs>
      <w:spacing w:before="18"/>
      <w:ind w:left="20"/>
      <w:jc w:val="right"/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3</w:t>
    </w:r>
    <w:r>
      <w:rPr>
        <w:sz w:val="16"/>
        <w:szCs w:val="16"/>
      </w:rPr>
      <w:fldChar w:fldCharType="end"/>
    </w:r>
  </w:p>
  <w:p w14:paraId="39BFD226" w14:textId="77777777" w:rsidR="00000000" w:rsidRDefault="00000000">
    <w:pPr>
      <w:pStyle w:val="Corpsdetexte"/>
      <w:spacing w:line="12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D068A" w14:textId="77777777" w:rsidR="00917CCB" w:rsidRDefault="00917CCB">
      <w:r>
        <w:rPr>
          <w:color w:val="000000"/>
        </w:rPr>
        <w:separator/>
      </w:r>
    </w:p>
  </w:footnote>
  <w:footnote w:type="continuationSeparator" w:id="0">
    <w:p w14:paraId="3A60B8B6" w14:textId="77777777" w:rsidR="00917CCB" w:rsidRDefault="00917C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79343" w14:textId="77777777" w:rsidR="00000000" w:rsidRDefault="0000000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0D1AF3"/>
    <w:multiLevelType w:val="multilevel"/>
    <w:tmpl w:val="3F7A8C38"/>
    <w:lvl w:ilvl="0">
      <w:numFmt w:val="bullet"/>
      <w:lvlText w:val=""/>
      <w:lvlJc w:val="left"/>
      <w:pPr>
        <w:ind w:left="981" w:hanging="360"/>
      </w:pPr>
      <w:rPr>
        <w:rFonts w:ascii="Wingdings" w:hAnsi="Wingdings"/>
        <w:b/>
        <w:bCs/>
        <w:color w:val="21B6E7"/>
        <w:w w:val="100"/>
        <w:sz w:val="28"/>
        <w:szCs w:val="28"/>
      </w:rPr>
    </w:lvl>
    <w:lvl w:ilvl="1">
      <w:numFmt w:val="bullet"/>
      <w:lvlText w:val="o"/>
      <w:lvlJc w:val="left"/>
      <w:pPr>
        <w:ind w:left="170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2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4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6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8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0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2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41" w:hanging="360"/>
      </w:pPr>
      <w:rPr>
        <w:rFonts w:ascii="Wingdings" w:hAnsi="Wingdings"/>
      </w:rPr>
    </w:lvl>
  </w:abstractNum>
  <w:abstractNum w:abstractNumId="1" w15:restartNumberingAfterBreak="0">
    <w:nsid w:val="3EA15472"/>
    <w:multiLevelType w:val="multilevel"/>
    <w:tmpl w:val="E2928264"/>
    <w:lvl w:ilvl="0">
      <w:numFmt w:val="bullet"/>
      <w:lvlText w:val=""/>
      <w:lvlJc w:val="left"/>
      <w:pPr>
        <w:ind w:left="412" w:hanging="156"/>
      </w:pPr>
      <w:rPr>
        <w:rFonts w:ascii="Wingdings" w:hAnsi="Wingdings"/>
        <w:b/>
        <w:bCs/>
        <w:w w:val="100"/>
        <w:sz w:val="22"/>
        <w:szCs w:val="22"/>
      </w:rPr>
    </w:lvl>
    <w:lvl w:ilvl="1">
      <w:numFmt w:val="bullet"/>
      <w:lvlText w:val="•"/>
      <w:lvlJc w:val="left"/>
      <w:pPr>
        <w:ind w:left="1428" w:hanging="156"/>
      </w:pPr>
    </w:lvl>
    <w:lvl w:ilvl="2">
      <w:numFmt w:val="bullet"/>
      <w:lvlText w:val="•"/>
      <w:lvlJc w:val="left"/>
      <w:pPr>
        <w:ind w:left="2436" w:hanging="156"/>
      </w:pPr>
    </w:lvl>
    <w:lvl w:ilvl="3">
      <w:numFmt w:val="bullet"/>
      <w:lvlText w:val="•"/>
      <w:lvlJc w:val="left"/>
      <w:pPr>
        <w:ind w:left="3445" w:hanging="156"/>
      </w:pPr>
    </w:lvl>
    <w:lvl w:ilvl="4">
      <w:numFmt w:val="bullet"/>
      <w:lvlText w:val="•"/>
      <w:lvlJc w:val="left"/>
      <w:pPr>
        <w:ind w:left="4453" w:hanging="156"/>
      </w:pPr>
    </w:lvl>
    <w:lvl w:ilvl="5">
      <w:numFmt w:val="bullet"/>
      <w:lvlText w:val="•"/>
      <w:lvlJc w:val="left"/>
      <w:pPr>
        <w:ind w:left="5462" w:hanging="156"/>
      </w:pPr>
    </w:lvl>
    <w:lvl w:ilvl="6">
      <w:numFmt w:val="bullet"/>
      <w:lvlText w:val="•"/>
      <w:lvlJc w:val="left"/>
      <w:pPr>
        <w:ind w:left="6470" w:hanging="156"/>
      </w:pPr>
    </w:lvl>
    <w:lvl w:ilvl="7">
      <w:numFmt w:val="bullet"/>
      <w:lvlText w:val="•"/>
      <w:lvlJc w:val="left"/>
      <w:pPr>
        <w:ind w:left="7478" w:hanging="156"/>
      </w:pPr>
    </w:lvl>
    <w:lvl w:ilvl="8">
      <w:numFmt w:val="bullet"/>
      <w:lvlText w:val="•"/>
      <w:lvlJc w:val="left"/>
      <w:pPr>
        <w:ind w:left="8487" w:hanging="156"/>
      </w:pPr>
    </w:lvl>
  </w:abstractNum>
  <w:num w:numId="1" w16cid:durableId="1336224070">
    <w:abstractNumId w:val="1"/>
  </w:num>
  <w:num w:numId="2" w16cid:durableId="1623267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CD0C66"/>
    <w:rsid w:val="001D0C3A"/>
    <w:rsid w:val="00541615"/>
    <w:rsid w:val="00621E09"/>
    <w:rsid w:val="00661C51"/>
    <w:rsid w:val="00917CCB"/>
    <w:rsid w:val="00CD0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C36FF"/>
  <w15:docId w15:val="{1D28A35D-77BC-4D99-A655-9332C4D07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Quicksand Book" w:eastAsia="Quicksand Book" w:hAnsi="Quicksand Book" w:cs="Quicksand Book"/>
      <w:lang w:val="fr-FR"/>
    </w:rPr>
  </w:style>
  <w:style w:type="paragraph" w:styleId="Titre1">
    <w:name w:val="heading 1"/>
    <w:basedOn w:val="Normal"/>
    <w:uiPriority w:val="9"/>
    <w:qFormat/>
    <w:pPr>
      <w:spacing w:before="93"/>
      <w:ind w:left="61"/>
      <w:outlineLvl w:val="0"/>
    </w:pPr>
    <w:rPr>
      <w:rFonts w:ascii="Arial" w:eastAsia="Arial" w:hAnsi="Arial" w:cs="Arial"/>
      <w:sz w:val="24"/>
      <w:szCs w:val="24"/>
    </w:rPr>
  </w:style>
  <w:style w:type="paragraph" w:styleId="Titre2">
    <w:name w:val="heading 2"/>
    <w:basedOn w:val="Normal"/>
    <w:uiPriority w:val="9"/>
    <w:unhideWhenUsed/>
    <w:qFormat/>
    <w:pPr>
      <w:spacing w:before="50"/>
      <w:ind w:left="412" w:hanging="157"/>
      <w:outlineLvl w:val="1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219"/>
      <w:ind w:left="727"/>
    </w:pPr>
    <w:rPr>
      <w:rFonts w:ascii="Quicksand Bold" w:eastAsia="Quicksand Bold" w:hAnsi="Quicksand Bold" w:cs="Quicksand Bold"/>
      <w:b/>
      <w:bCs/>
      <w:sz w:val="62"/>
      <w:szCs w:val="62"/>
    </w:rPr>
  </w:style>
  <w:style w:type="paragraph" w:styleId="Paragraphedeliste">
    <w:name w:val="List Paragraph"/>
    <w:basedOn w:val="Normal"/>
    <w:pPr>
      <w:spacing w:before="50"/>
      <w:ind w:left="412" w:hanging="157"/>
    </w:pPr>
  </w:style>
  <w:style w:type="paragraph" w:customStyle="1" w:styleId="TableParagraph">
    <w:name w:val="Table Paragraph"/>
    <w:basedOn w:val="Normal"/>
    <w:rPr>
      <w:rFonts w:ascii="Cambria" w:eastAsia="Cambria" w:hAnsi="Cambria" w:cs="Cambria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rPr>
      <w:rFonts w:ascii="Quicksand Book" w:eastAsia="Quicksand Book" w:hAnsi="Quicksand Book" w:cs="Quicksand Book"/>
      <w:lang w:val="fr-FR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rPr>
      <w:rFonts w:ascii="Quicksand Book" w:eastAsia="Quicksand Book" w:hAnsi="Quicksand Book" w:cs="Quicksand Book"/>
      <w:lang w:val="fr-FR"/>
    </w:rPr>
  </w:style>
  <w:style w:type="character" w:styleId="Lienhypertexte">
    <w:name w:val="Hyperlink"/>
    <w:basedOn w:val="Policepardfaut"/>
    <w:rPr>
      <w:color w:val="0000FF"/>
      <w:u w:val="single"/>
    </w:rPr>
  </w:style>
  <w:style w:type="character" w:customStyle="1" w:styleId="Mentionnonrsolue1">
    <w:name w:val="Mention non résolue1"/>
    <w:basedOn w:val="Policepardfaut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rPr>
      <w:sz w:val="16"/>
      <w:szCs w:val="16"/>
    </w:rPr>
  </w:style>
  <w:style w:type="paragraph" w:styleId="Commentaire">
    <w:name w:val="annotation text"/>
    <w:basedOn w:val="Normal"/>
    <w:rPr>
      <w:sz w:val="20"/>
      <w:szCs w:val="20"/>
    </w:rPr>
  </w:style>
  <w:style w:type="character" w:customStyle="1" w:styleId="CommentaireCar">
    <w:name w:val="Commentaire Car"/>
    <w:basedOn w:val="Policepardfaut"/>
    <w:rPr>
      <w:rFonts w:ascii="Quicksand Book" w:eastAsia="Quicksand Book" w:hAnsi="Quicksand Book" w:cs="Quicksand Book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character" w:customStyle="1" w:styleId="ObjetducommentaireCar">
    <w:name w:val="Objet du commentaire Car"/>
    <w:basedOn w:val="CommentaireCar"/>
    <w:rPr>
      <w:rFonts w:ascii="Quicksand Book" w:eastAsia="Quicksand Book" w:hAnsi="Quicksand Book" w:cs="Quicksand Book"/>
      <w:b/>
      <w:bCs/>
      <w:sz w:val="20"/>
      <w:szCs w:val="20"/>
      <w:lang w:val="fr-FR"/>
    </w:rPr>
  </w:style>
  <w:style w:type="paragraph" w:styleId="Textedebulles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rPr>
      <w:rFonts w:ascii="Segoe UI" w:eastAsia="Quicksand Book" w:hAnsi="Segoe UI" w:cs="Segoe UI"/>
      <w:sz w:val="18"/>
      <w:szCs w:val="18"/>
      <w:lang w:val="fr-FR"/>
    </w:rPr>
  </w:style>
  <w:style w:type="character" w:styleId="Textedelespacerserv">
    <w:name w:val="Placeholder Text"/>
    <w:basedOn w:val="Policepardfaut"/>
    <w:rPr>
      <w:color w:val="808080"/>
    </w:rPr>
  </w:style>
  <w:style w:type="character" w:customStyle="1" w:styleId="Style1">
    <w:name w:val="Style1"/>
    <w:basedOn w:val="Policepardfaut"/>
    <w:rPr>
      <w:rFonts w:ascii="Quicksand" w:hAnsi="Quicksand"/>
      <w:sz w:val="22"/>
    </w:rPr>
  </w:style>
  <w:style w:type="paragraph" w:customStyle="1" w:styleId="Heading">
    <w:name w:val="Heading"/>
    <w:basedOn w:val="Normal"/>
    <w:pPr>
      <w:spacing w:before="219"/>
      <w:ind w:left="727"/>
      <w:textAlignment w:val="baseline"/>
    </w:pPr>
    <w:rPr>
      <w:rFonts w:ascii="Quicksand Bold" w:eastAsia="Quicksand Bold" w:hAnsi="Quicksand Bold" w:cs="Quicksand Bold"/>
      <w:b/>
      <w:bCs/>
      <w:sz w:val="62"/>
      <w:szCs w:val="62"/>
    </w:rPr>
  </w:style>
  <w:style w:type="paragraph" w:customStyle="1" w:styleId="Textbody">
    <w:name w:val="Text body"/>
    <w:basedOn w:val="Normal"/>
    <w:pPr>
      <w:textAlignment w:val="baseline"/>
    </w:pPr>
    <w:rPr>
      <w:sz w:val="20"/>
      <w:szCs w:val="20"/>
    </w:rPr>
  </w:style>
  <w:style w:type="paragraph" w:styleId="NormalWeb">
    <w:name w:val="Normal (Web)"/>
    <w:basedOn w:val="Normal"/>
    <w:pPr>
      <w:widowControl/>
      <w:autoSpaceDE/>
      <w:spacing w:before="100" w:after="100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12.sv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4.sv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g"/><Relationship Id="rId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441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ludovic</dc:creator>
  <cp:lastModifiedBy>Alice  Myhre</cp:lastModifiedBy>
  <cp:revision>4</cp:revision>
  <cp:lastPrinted>2024-12-02T13:36:00Z</cp:lastPrinted>
  <dcterms:created xsi:type="dcterms:W3CDTF">2025-03-27T11:27:00Z</dcterms:created>
  <dcterms:modified xsi:type="dcterms:W3CDTF">2025-03-27T14:57:00Z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2021-02-17T00:00:00Z</vt:filetime>
  </property>
</Properties>
</file>